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F3" w:rsidRPr="003F5394" w:rsidRDefault="006660F3" w:rsidP="003F5394">
      <w:pPr>
        <w:shd w:val="clear" w:color="auto" w:fill="FFFFFF"/>
        <w:spacing w:after="180" w:line="240" w:lineRule="auto"/>
        <w:textAlignment w:val="baseline"/>
        <w:outlineLvl w:val="0"/>
        <w:rPr>
          <w:rFonts w:ascii="Arial" w:hAnsi="Arial" w:cs="Arial"/>
          <w:b/>
          <w:bCs/>
          <w:color w:val="001426"/>
          <w:kern w:val="36"/>
          <w:sz w:val="33"/>
          <w:szCs w:val="33"/>
          <w:lang w:eastAsia="ru-RU"/>
        </w:rPr>
      </w:pPr>
      <w:r w:rsidRPr="003F5394">
        <w:rPr>
          <w:rFonts w:ascii="Arial" w:hAnsi="Arial" w:cs="Arial"/>
          <w:b/>
          <w:bCs/>
          <w:color w:val="001426"/>
          <w:kern w:val="36"/>
          <w:sz w:val="33"/>
          <w:szCs w:val="33"/>
          <w:lang w:eastAsia="ru-RU"/>
        </w:rPr>
        <w:t>Безопасный интернет</w:t>
      </w:r>
    </w:p>
    <w:p w:rsidR="006660F3" w:rsidRPr="003F5394" w:rsidRDefault="006660F3" w:rsidP="003F5394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001426"/>
          <w:kern w:val="36"/>
          <w:sz w:val="33"/>
          <w:szCs w:val="33"/>
          <w:lang w:eastAsia="ru-RU"/>
        </w:rPr>
      </w:pPr>
      <w:r>
        <w:rPr>
          <w:rFonts w:ascii="inherit" w:hAnsi="inherit" w:cs="Arial"/>
          <w:b/>
          <w:bCs/>
          <w:color w:val="800000"/>
          <w:kern w:val="36"/>
          <w:sz w:val="33"/>
          <w:szCs w:val="33"/>
          <w:bdr w:val="none" w:sz="0" w:space="0" w:color="auto" w:frame="1"/>
          <w:lang w:eastAsia="ru-RU"/>
        </w:rPr>
        <w:t xml:space="preserve">Безопасный интернет для </w:t>
      </w:r>
      <w:r w:rsidRPr="003F5394">
        <w:rPr>
          <w:rFonts w:ascii="inherit" w:hAnsi="inherit" w:cs="Arial"/>
          <w:b/>
          <w:bCs/>
          <w:color w:val="800000"/>
          <w:kern w:val="36"/>
          <w:sz w:val="33"/>
          <w:szCs w:val="33"/>
          <w:bdr w:val="none" w:sz="0" w:space="0" w:color="auto" w:frame="1"/>
          <w:lang w:eastAsia="ru-RU"/>
        </w:rPr>
        <w:t xml:space="preserve"> детей.</w:t>
      </w:r>
    </w:p>
    <w:tbl>
      <w:tblPr>
        <w:tblW w:w="13200" w:type="dxa"/>
        <w:tblCellSpacing w:w="37" w:type="dxa"/>
        <w:tblBorders>
          <w:top w:val="single" w:sz="12" w:space="0" w:color="B60025"/>
          <w:left w:val="single" w:sz="12" w:space="0" w:color="B60025"/>
          <w:bottom w:val="single" w:sz="12" w:space="0" w:color="B60025"/>
          <w:right w:val="single" w:sz="12" w:space="0" w:color="B60025"/>
        </w:tblBorders>
        <w:tblCellMar>
          <w:left w:w="0" w:type="dxa"/>
          <w:right w:w="0" w:type="dxa"/>
        </w:tblCellMar>
        <w:tblLook w:val="00A0"/>
      </w:tblPr>
      <w:tblGrid>
        <w:gridCol w:w="5486"/>
        <w:gridCol w:w="7714"/>
      </w:tblGrid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4" w:tgtFrame="_blank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i1025" type="#_x0000_t75" alt="интернет" href="http://www.saferunet.ru/" style="width:255.75pt;height:68.25pt;visibility:visible" o:button="t">
                    <v:fill o:detectmouseclick="t"/>
                    <v:imagedata r:id="rId5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на сайте есть ГОРЯЧАЯ линия, по которой вы можете сообщить о противоправном контенте, и ЛИНИЯ помощи, если вы оказались жертвой интернет угроз. Также представлены описания опасностей и способы защиты от них по возрастным категориям – детям, подросткам и взрослым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6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2" o:spid="_x0000_i1026" type="#_x0000_t75" alt="интернет1" href="http://www.ifap.ru/library/book099.p" title="&quot;Полезно&quot;" style="width:198.75pt;height:51pt;visibility:visible" o:button="t">
                    <v:fill o:detectmouseclick="t"/>
                    <v:imagedata r:id="rId7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«Безопасность детей в интернете», брошюра от Microsoft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8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3" o:spid="_x0000_i1027" type="#_x0000_t75" alt="2интернет" href="http://www.nachalka.com/bezopasno" title="&quot;Полезно&quot;" style="width:255pt;height:53.25pt;visibility:visible" o:button="t">
                    <v:fill o:detectmouseclick="t"/>
                    <v:imagedata r:id="rId9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на сайте, помимо информации о безопасности в сети, существуют разделы: мастерская – если вы хотите не только свои таланты продемонстрировать, но и поделиться секретами своего мастерства; игровая – развивающие игры(пазлы, flash-игры), викторины, кроссворды; библиотека — библиотека материалов для начальной школы работает по принципу социальных закладок; кинозал — здесь можно посмотреть учебные фильмы и слайд-шоу, созданные детьми, их родителями и учителями. Список доступных для просмотра фильмов внизу страницы.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10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4" o:spid="_x0000_i1028" type="#_x0000_t75" alt="3интернет" href="http://mvd.ru/userfiles/broshyura_k_01_02_2012.p" title="&quot;Полезно&quot;" style="width:255pt;height:63.75pt;visibility:visible" o:button="t">
                    <v:fill o:detectmouseclick="t"/>
                    <v:imagedata r:id="rId11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брошюра МВД России «Безопасный интернет»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12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5" o:spid="_x0000_i1029" type="#_x0000_t75" alt="4интернет" href="http://www.microsoft.com/ru-ru/security/default.as" title="&quot;Полезно&quot;" style="width:255pt;height:50.25pt;visibility:visible" o:button="t">
                    <v:fill o:detectmouseclick="t"/>
                    <v:imagedata r:id="rId13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безопасный интернет от microsoft, защита компьютера от вирусов, конфиденциальность личных данных и безопасность в сети.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14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6" o:spid="_x0000_i1030" type="#_x0000_t75" alt="6интернет" href="http://i-deti.org/" title="&quot;Полезно&quot;" style="width:255pt;height:39pt;visibility:visible" o:button="t">
                    <v:fill o:detectmouseclick="t"/>
                    <v:imagedata r:id="rId15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Сайт «Безопасный Интернет для детей: законодательство, советы, мнения, международный опыт»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16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7" o:spid="_x0000_i1031" type="#_x0000_t75" alt="10интернет" href="http://www.gogul.tv/" title="&quot;Полезно&quot;" style="width:255pt;height:63.75pt;visibility:visible" o:button="t">
                    <v:fill o:detectmouseclick="t"/>
                    <v:imagedata r:id="rId17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Знаете ли вы о существовании русскоязычного браузера «Гогуль», создан</w:t>
            </w: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softHyphen/>
              <w:t>ного специально для детей? Это программа-наставник, которая направляет ребенка исключительно на познавательные и развивающие сайты Интернета, рекомендованные профессиональными детскими психологами и педагогами.Детский браузер «Гогуль» помогает оградить детей от нежелательной и негативной информации; он содержит тысячи обучающих, развлекательных и игровых сайтов. Браузер ведёт статистику посещаемости сайтов для родительского контроля, а также позволяет ограничить время пребывания ребенка в Интернете. Просто скачайте и установите детский браузер «Гогуль» на компьютер своего ребенка.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18" w:anchor="section_main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8" o:spid="_x0000_i1032" type="#_x0000_t75" alt="12интернет" href="http://agakids.ru/#section_ma" title="&quot;Полезно&quot;" style="width:255pt;height:90pt;visibility:visible" o:button="t">
                    <v:fill o:detectmouseclick="t"/>
                    <v:imagedata r:id="rId19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визуальная поисковая система детских сайтов «AGAKIDS» создана в помощь детям для поиска детских ресурсов на просторах Интернета. Очень полезна и родителям, так как содержит много ресурсов по воспитанию, здоровью детей и помощи молодым мамам.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20" w:anchor="game" w:tgtFrame="_blank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9" o:spid="_x0000_i1033" type="#_x0000_t75" alt="http://belorschool1.ru/wp-content/uploads/2018/12/sots.set-smeshariki.jpg" href="https://www.smeshariki.ru/au#ga" style="width:112.5pt;height:141pt;visibility:visible" o:button="t">
                    <v:fill o:detectmouseclick="t"/>
                    <v:imagedata r:id="rId21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textAlignment w:val="baseline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Социальная сеть, созданная по мотивам одноименного анимационного сериала. В виртуальном мире смешариков дети могут участвовать в игровых турнирах, смотреть мультфильмы, слушать аудио сказки, общаться с другими участниками сети, искать друзей и при помощи любимых героев сериала находить ответы на любые каверзные вопросы. В системе ведется рейтинг наиболее активных пользователей, предусмотрен форум, а также имеется раздел для родителей, на котором представлена информация о правильном воспитании и обучении ребенка. Здесь можно найти коллекцию мультфильмов, игры, творческие и интеллектуальные конкурсы для юных художников, поэтов, писателей, фотографов и эрудитов.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Детская фотография. Kindernet</w:t>
            </w:r>
          </w:p>
          <w:p w:rsidR="006660F3" w:rsidRPr="003F5394" w:rsidRDefault="006660F3" w:rsidP="003F5394">
            <w:pPr>
              <w:spacing w:after="0" w:line="240" w:lineRule="auto"/>
              <w:textAlignment w:val="baseline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22" w:tgtFrame="_blank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0" o:spid="_x0000_i1034" type="#_x0000_t75" alt="http://belorschool1.ru/wp-content/uploads/2018/12/dets.foto.jpg" href="http://kindernet.ru/" style="width:217.5pt;height:56.25pt;visibility:visible" o:button="t">
                    <v:fill o:detectmouseclick="t"/>
                    <v:imagedata r:id="rId23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textAlignment w:val="baseline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Рассчитана на детей от 6 до 15 лет, а также родителей и учителей. У детской части страницы особый детский интерфейс — многоуровневая структура для общения, что дает возможность разместить информацию о себе и своей школе, создать фотоальбом, найти новых друзей и переписываться с ними, завести свой дневник, задавать вопросы и получать ответы на них, организовать клубы по интересам и обсуждать интересные темы с единомышленниками и даже принимать участие в конкурсах выигрывая призы.</w:t>
            </w:r>
          </w:p>
        </w:tc>
      </w:tr>
    </w:tbl>
    <w:p w:rsidR="006660F3" w:rsidRPr="003F5394" w:rsidRDefault="006660F3" w:rsidP="003F5394">
      <w:pPr>
        <w:shd w:val="clear" w:color="auto" w:fill="FFFFFF"/>
        <w:spacing w:line="240" w:lineRule="auto"/>
        <w:jc w:val="center"/>
        <w:textAlignment w:val="baseline"/>
        <w:rPr>
          <w:rFonts w:ascii="inherit" w:hAnsi="inherit"/>
          <w:sz w:val="24"/>
          <w:szCs w:val="24"/>
          <w:lang w:eastAsia="ru-RU"/>
        </w:rPr>
      </w:pPr>
      <w:r w:rsidRPr="003F5394">
        <w:rPr>
          <w:rFonts w:ascii="inherit" w:hAnsi="inherit"/>
          <w:b/>
          <w:bCs/>
          <w:color w:val="800000"/>
          <w:sz w:val="27"/>
          <w:szCs w:val="27"/>
          <w:bdr w:val="none" w:sz="0" w:space="0" w:color="auto" w:frame="1"/>
          <w:lang w:eastAsia="ru-RU"/>
        </w:rPr>
        <w:t>Образовательные игры, рассказы, тесты</w:t>
      </w:r>
    </w:p>
    <w:tbl>
      <w:tblPr>
        <w:tblW w:w="13140" w:type="dxa"/>
        <w:tblCellSpacing w:w="37" w:type="dxa"/>
        <w:tblBorders>
          <w:top w:val="single" w:sz="12" w:space="0" w:color="9A133B"/>
          <w:left w:val="single" w:sz="12" w:space="0" w:color="9A133B"/>
          <w:bottom w:val="single" w:sz="12" w:space="0" w:color="9A133B"/>
          <w:right w:val="single" w:sz="12" w:space="0" w:color="9A133B"/>
        </w:tblBorders>
        <w:tblCellMar>
          <w:left w:w="0" w:type="dxa"/>
          <w:right w:w="0" w:type="dxa"/>
        </w:tblCellMar>
        <w:tblLook w:val="00A0"/>
      </w:tblPr>
      <w:tblGrid>
        <w:gridCol w:w="5471"/>
        <w:gridCol w:w="7669"/>
      </w:tblGrid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24" w:tooltip="&quot;флеш игры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1" o:spid="_x0000_i1035" type="#_x0000_t75" alt="игры" href="http://www.zhili-byli.com/" title="&quot;флеш игры&quot;" style="width:255pt;height:57pt;visibility:visible" o:button="t">
                    <v:fill o:detectmouseclick="t"/>
                    <v:imagedata r:id="rId25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Очень интересный и полезный сайт для детей. Флеш-игры проведут Ваших детей интересными дорогами сказок, приключений, раскрасок, и познавательных игр.дети смогут попутешествовать по виртуальному городу, обойти все препятствия, излечить вирусы, избежать ловушек и спасти мир Интернета от злодеев!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26" w:tooltip="&quot;флеш игры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2" o:spid="_x0000_i1036" type="#_x0000_t75" alt="13 интернет" href="http://www.wildwebwoods.org/popup.php?lang=" title="&quot;флеш игры&quot;" style="width:255pt;height:83.25pt;visibility:visible" o:button="t">
                    <v:fill o:detectmouseclick="t"/>
                    <v:imagedata r:id="rId27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компьютерная игра о правилах поведения в сети Интернет «Прогулка через ИнтерНетЛес», где в игровой форме показано какие опасности могут встречаться при работе в сети Интернет, рассказано о сетевом взаимодействии и об этикете, а также о защите прав детей.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28" w:tgtFrame="_blank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3" o:spid="_x0000_i1037" type="#_x0000_t75" alt="http://belorschool1.ru/wp-content/uploads/2018/12/2-klass-razvivashki.jpg" href="https://iqsha.ru/uprazhneniy" style="width:235.5pt;height:90pt;visibility:visible" o:button="t">
                    <v:fill o:detectmouseclick="t"/>
                    <v:imagedata r:id="rId29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В этом разделе вы найдете развивающие онлайн занятия для детей.  Обучающие занятия включают в себя обучающие игры и задания по математике, русскому языку, чтению, окружающему миру и другим предметам школьной программы.</w:t>
            </w:r>
          </w:p>
          <w:p w:rsidR="006660F3" w:rsidRPr="003F5394" w:rsidRDefault="006660F3" w:rsidP="003F5394">
            <w:pPr>
              <w:spacing w:after="360" w:line="240" w:lineRule="auto"/>
              <w:textAlignment w:val="baseline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Онлайн уроки с виртуальным помощником Айкьюшей привнесут в скучные задания элемент игры. Волшебный персонаж порадуется вместе с ребенком правильным ответам, подскажет как исправить ошибки, а за пройденный урок вручит  медаль.  Обучающие занятия с Айкьюшей помогут закрепить пройденный в школе материал.</w:t>
            </w:r>
          </w:p>
          <w:p w:rsidR="006660F3" w:rsidRPr="003F5394" w:rsidRDefault="006660F3" w:rsidP="003F5394">
            <w:pPr>
              <w:spacing w:after="360" w:line="240" w:lineRule="auto"/>
              <w:textAlignment w:val="baseline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Упражнения составлены таким образом, что легко могут проводится без помощи родителей.  Попробуйте начать заниматься прямо сейчас! Вашему ребенку обязательно понравится!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 </w:t>
            </w:r>
            <w:hyperlink r:id="rId30" w:tgtFrame="_blank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4" o:spid="_x0000_i1038" type="#_x0000_t75" alt="http://belorschool1.ru/wp-content/uploads/2018/12/chudo-yudo.jpg" href="http://chudo-udo.info/razvivayushchie-tes" style="width:175.5pt;height:66pt;visibility:visible" o:button="t">
                    <v:fill o:detectmouseclick="t"/>
                    <v:imagedata r:id="rId31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Развивающие тесты для детей не только скрасят досуг ребенка, но и окажут полезное воздействие на его интеллектуальное развитие.Выкладываются тесты, каждый их которых соответствует либо определенному возрасту ребенка, либо посвящен какой-то одной теме (например, животные, природа, наука, техника, здоровье, еда и т.д).</w:t>
            </w:r>
          </w:p>
          <w:p w:rsidR="006660F3" w:rsidRPr="003F5394" w:rsidRDefault="006660F3" w:rsidP="003F5394">
            <w:pPr>
              <w:spacing w:after="360" w:line="240" w:lineRule="auto"/>
              <w:textAlignment w:val="baseline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После того, как ребенок ответит на все вопросы, он узнает какое количество процентов он набрал. Нужно стремиться к результату — 100%. Но не все сразу! Ребенок должен проходить тест с удовольствием и не спеша, хорошо обдумывая каждый шаг.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32" w:tooltip="&quot;Полезно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5" o:spid="_x0000_i1039" type="#_x0000_t75" alt="2игры" href="http://i-deti.org/comi" title="&quot;Полезно&quot;" style="width:255pt;height:35.25pt;visibility:visible" o:button="t">
                    <v:fill o:detectmouseclick="t"/>
                    <v:imagedata r:id="rId33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Комиксы «Приключение Степы в Интернете»</w:t>
            </w:r>
          </w:p>
        </w:tc>
      </w:tr>
    </w:tbl>
    <w:p w:rsidR="006660F3" w:rsidRPr="003F5394" w:rsidRDefault="006660F3" w:rsidP="003F5394">
      <w:pPr>
        <w:shd w:val="clear" w:color="auto" w:fill="FFFFFF"/>
        <w:spacing w:line="240" w:lineRule="auto"/>
        <w:jc w:val="center"/>
        <w:textAlignment w:val="baseline"/>
        <w:rPr>
          <w:rFonts w:ascii="inherit" w:hAnsi="inherit"/>
          <w:sz w:val="24"/>
          <w:szCs w:val="24"/>
          <w:lang w:eastAsia="ru-RU"/>
        </w:rPr>
      </w:pPr>
      <w:r w:rsidRPr="003F5394">
        <w:rPr>
          <w:rFonts w:ascii="inherit" w:hAnsi="inherit"/>
          <w:b/>
          <w:bCs/>
          <w:color w:val="800000"/>
          <w:sz w:val="27"/>
          <w:szCs w:val="27"/>
          <w:bdr w:val="none" w:sz="0" w:space="0" w:color="auto" w:frame="1"/>
          <w:lang w:eastAsia="ru-RU"/>
        </w:rPr>
        <w:t>Безопасные развлекательные и образовательные ресурсы.</w:t>
      </w:r>
    </w:p>
    <w:tbl>
      <w:tblPr>
        <w:tblW w:w="13140" w:type="dxa"/>
        <w:tblCellSpacing w:w="37" w:type="dxa"/>
        <w:tblBorders>
          <w:top w:val="single" w:sz="12" w:space="0" w:color="800310"/>
          <w:left w:val="single" w:sz="12" w:space="0" w:color="800310"/>
          <w:bottom w:val="single" w:sz="12" w:space="0" w:color="800310"/>
          <w:right w:val="single" w:sz="12" w:space="0" w:color="800310"/>
        </w:tblBorders>
        <w:tblCellMar>
          <w:left w:w="0" w:type="dxa"/>
          <w:right w:w="0" w:type="dxa"/>
        </w:tblCellMar>
        <w:tblLook w:val="00A0"/>
      </w:tblPr>
      <w:tblGrid>
        <w:gridCol w:w="5471"/>
        <w:gridCol w:w="7669"/>
      </w:tblGrid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34" w:tooltip="&quot;безопасный интернет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6" o:spid="_x0000_i1040" type="#_x0000_t75" alt="безоп.сайты" href="http://www.rgdb.ru/" title="&quot;безопасный интернет&quot;" style="width:255pt;height:92.25pt;visibility:visible" o:button="t">
                    <v:fill o:detectmouseclick="t"/>
                    <v:imagedata r:id="rId35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на сайте Российской государственной детской библиотеки – крупнейшей в мире библиотеки для детей, собрана уникальная подборка ссылок на полезные ресурсы для детей, а также представлен проект «Библиогид» для взрослых с основными ориентирами в бескрайнем море детской литературы.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36" w:tooltip="&quot;безопасный интернет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7" o:spid="_x0000_i1041" type="#_x0000_t75" alt="безоп.сайты1" href="http://www.google.com/culturalinstitute/project/art-proje" title="&quot;безопасный интернет&quot;" style="width:254.25pt;height:71.25pt;visibility:visible" o:button="t">
                    <v:fill o:detectmouseclick="t"/>
                    <v:imagedata r:id="rId37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в Google ArtProject вы можете посетить лучшие мировые музеи и рассмотреть в деталях полотна самых знаменитых художников.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38" w:tooltip="&quot;безопасный интернет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8" o:spid="_x0000_i1042" type="#_x0000_t75" alt="безоп.сайты3" href="http://lukoshko.net/" title="&quot;безопасный интернет&quot;" style="width:255pt;height:78pt;visibility:visible" o:button="t">
                    <v:fill o:detectmouseclick="t"/>
                    <v:imagedata r:id="rId39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детская электронная библиотека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40" w:tooltip="&quot;безопасный интернет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19" o:spid="_x0000_i1043" type="#_x0000_t75" alt="безоп.сайты4" href="http://www.classmag.ru/" title="&quot;безопасный интернет&quot;" style="width:255pt;height:44.25pt;visibility:visible" o:button="t">
                    <v:fill o:detectmouseclick="t"/>
                    <v:imagedata r:id="rId41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детские журналы и подписка. </w:t>
            </w:r>
            <w:r w:rsidRPr="003F5394">
              <w:rPr>
                <w:rFonts w:ascii="inherit" w:hAnsi="inherit"/>
                <w:b/>
                <w:bCs/>
                <w:sz w:val="21"/>
                <w:lang w:eastAsia="ru-RU"/>
              </w:rPr>
              <w:t>Классный журнал</w:t>
            </w: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 и </w:t>
            </w:r>
            <w:r w:rsidRPr="003F5394">
              <w:rPr>
                <w:rFonts w:ascii="inherit" w:hAnsi="inherit"/>
                <w:b/>
                <w:bCs/>
                <w:sz w:val="21"/>
                <w:lang w:eastAsia="ru-RU"/>
              </w:rPr>
              <w:t>ПониМашка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42" w:tooltip="&quot;безопасный интернет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20" o:spid="_x0000_i1044" type="#_x0000_t75" alt="безоп.сайты5" href="http://otlichnyk.ru/" title="&quot;безопасный интернет&quot;" style="width:255pt;height:54.75pt;visibility:visible" o:button="t">
                    <v:fill o:detectmouseclick="t"/>
                    <v:imagedata r:id="rId43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Тренажёр решения заданий по математике и русскому языку. Программа способна генерировать примеры, уравнения, задачи по математике и упражнения по русскому языку для учащихся 1-4 классов, после решения которых ученик получает соответствующую оценку; полученные оценки сохраняются – это даёт возможность ведения статистики оценок; с помощью редактора задач можно добавить самостоятельно составленные задачи; каждый ученик может принять участие в рейтинге, который определяет лучших учеников; в программу встроена игра «Математические гонки на воздушных шарах», в которую можно играть одному или вдвоем, а также Игра-тренажёр «Таблица умножения».</w:t>
            </w:r>
          </w:p>
        </w:tc>
      </w:tr>
    </w:tbl>
    <w:p w:rsidR="006660F3" w:rsidRPr="003F5394" w:rsidRDefault="006660F3" w:rsidP="003F5394">
      <w:pPr>
        <w:shd w:val="clear" w:color="auto" w:fill="FFFFFF"/>
        <w:spacing w:line="240" w:lineRule="auto"/>
        <w:jc w:val="center"/>
        <w:textAlignment w:val="baseline"/>
        <w:rPr>
          <w:rFonts w:ascii="inherit" w:hAnsi="inherit"/>
          <w:sz w:val="24"/>
          <w:szCs w:val="24"/>
          <w:lang w:eastAsia="ru-RU"/>
        </w:rPr>
      </w:pPr>
      <w:r w:rsidRPr="003F5394">
        <w:rPr>
          <w:rFonts w:ascii="inherit" w:hAnsi="inherit"/>
          <w:b/>
          <w:bCs/>
          <w:color w:val="800000"/>
          <w:sz w:val="27"/>
          <w:lang w:eastAsia="ru-RU"/>
        </w:rPr>
        <w:t>Детские социальные сети.</w:t>
      </w:r>
    </w:p>
    <w:tbl>
      <w:tblPr>
        <w:tblW w:w="13140" w:type="dxa"/>
        <w:tblCellSpacing w:w="37" w:type="dxa"/>
        <w:tblBorders>
          <w:top w:val="single" w:sz="12" w:space="0" w:color="960231"/>
          <w:left w:val="single" w:sz="12" w:space="0" w:color="960231"/>
          <w:bottom w:val="single" w:sz="12" w:space="0" w:color="960231"/>
          <w:right w:val="single" w:sz="12" w:space="0" w:color="960231"/>
        </w:tblBorders>
        <w:tblCellMar>
          <w:left w:w="0" w:type="dxa"/>
          <w:right w:w="0" w:type="dxa"/>
        </w:tblCellMar>
        <w:tblLook w:val="00A0"/>
      </w:tblPr>
      <w:tblGrid>
        <w:gridCol w:w="5471"/>
        <w:gridCol w:w="7669"/>
      </w:tblGrid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 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44" w:tooltip="&quot;детские соц.сети&quot; t 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21" o:spid="_x0000_i1045" type="#_x0000_t75" alt="безоп.сайты7" href="http://www.smeshariki.ru/auth.as" title="&quot;детские соц.сети&quot;" style="width:255pt;height:60pt;visibility:visible" o:button="t">
                    <v:fill o:detectmouseclick="t"/>
                    <v:imagedata r:id="rId45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Смешарики. Социальная сеть, созданная по мотивам одноименного анимационного сериала. В виртуальном мире смешариков дети могут участвовать в игровых турнирах, смотреть мультфильмы, слушать аудиосказки, общаться с другими участниками сети, искать друзей и при помощи любимых героев сериала находить ответы на любые каверзные вопросы. В системе ведется рейтинг наиболее активных пользователей, предусмотрен форум, а также имеется раздел для родителей, на котором представлена информация о правильном воспитании и обучении ребенка.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hyperlink r:id="rId46" w:tgtFrame="_blank" w:history="1">
              <w:r w:rsidRPr="00A36FA5">
                <w:rPr>
                  <w:rFonts w:ascii="inherit" w:hAnsi="inherit"/>
                  <w:noProof/>
                  <w:color w:val="093806"/>
                  <w:sz w:val="21"/>
                  <w:szCs w:val="21"/>
                  <w:bdr w:val="none" w:sz="0" w:space="0" w:color="auto" w:frame="1"/>
                  <w:lang w:eastAsia="ru-RU"/>
                </w:rPr>
                <w:pict>
                  <v:shape id="Рисунок 22" o:spid="_x0000_i1046" type="#_x0000_t75" alt="http://belorschool1.ru/wp-content/uploads/2018/12/trum-ru-300x92.jpg" href="https://tlum.ru/" style="width:225pt;height:69pt;visibility:visible" o:button="t">
                    <v:fill o:detectmouseclick="t"/>
                    <v:imagedata r:id="rId47" o:title=""/>
                  </v:shape>
                </w:pict>
              </w:r>
            </w:hyperlink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Tlum.Ru — это сервис, который поможет Вам ответить на самый популярный детские вопрос: «А что мы будем делать?».</w:t>
            </w:r>
          </w:p>
          <w:p w:rsidR="006660F3" w:rsidRPr="003F5394" w:rsidRDefault="006660F3" w:rsidP="003F5394">
            <w:pPr>
              <w:spacing w:after="360" w:line="240" w:lineRule="auto"/>
              <w:textAlignment w:val="baseline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Собираетесь куда-то гулять или решили остаться дома — команда Tlum.Ru ежедневно собирает самые интересные новые детские товары и игрушки, праздники и мероприятия, которые точно понравятся не только Вашим детям, но и Вам.</w:t>
            </w:r>
          </w:p>
        </w:tc>
      </w:tr>
      <w:tr w:rsidR="006660F3" w:rsidRPr="00A36FA5" w:rsidTr="003F5394">
        <w:trPr>
          <w:tblCellSpacing w:w="37" w:type="dxa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6660F3" w:rsidRPr="003F5394" w:rsidRDefault="006660F3" w:rsidP="003F5394">
            <w:pPr>
              <w:spacing w:after="0" w:line="240" w:lineRule="auto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3F5394">
              <w:rPr>
                <w:rFonts w:ascii="inherit" w:hAnsi="inherit"/>
                <w:sz w:val="21"/>
                <w:szCs w:val="21"/>
                <w:lang w:eastAsia="ru-RU"/>
              </w:rPr>
              <w:t> </w:t>
            </w:r>
          </w:p>
        </w:tc>
      </w:tr>
    </w:tbl>
    <w:p w:rsidR="006660F3" w:rsidRPr="003F5394" w:rsidRDefault="006660F3" w:rsidP="003F5394">
      <w:pPr>
        <w:spacing w:after="0" w:line="240" w:lineRule="auto"/>
        <w:textAlignment w:val="baseline"/>
        <w:rPr>
          <w:rFonts w:ascii="inherit" w:hAnsi="inherit" w:cs="Arial"/>
          <w:color w:val="666666"/>
          <w:sz w:val="21"/>
          <w:szCs w:val="21"/>
          <w:lang w:eastAsia="ru-RU"/>
        </w:rPr>
      </w:pPr>
      <w:hyperlink r:id="rId48" w:tgtFrame="_blank" w:history="1">
        <w:r w:rsidRPr="009C284C">
          <w:rPr>
            <w:rFonts w:ascii="inherit" w:hAnsi="inherit" w:cs="Arial"/>
            <w:color w:val="000000"/>
            <w:sz w:val="21"/>
            <w:szCs w:val="21"/>
            <w:bdr w:val="none" w:sz="0" w:space="0" w:color="auto" w:frame="1"/>
            <w:lang w:eastAsia="ru-RU"/>
          </w:rPr>
          <w:pict>
            <v:shape id="_x0000_i1047" type="#_x0000_t75" alt="" href="http://www.liveinternet.ru/cli" style="width:64.5pt;height:21.75pt" o:button="t">
              <v:imagedata r:id="rId49" o:title=""/>
            </v:shape>
          </w:pict>
        </w:r>
      </w:hyperlink>
    </w:p>
    <w:p w:rsidR="006660F3" w:rsidRPr="003F5394" w:rsidRDefault="006660F3" w:rsidP="003F5394">
      <w:pPr>
        <w:spacing w:after="0" w:line="240" w:lineRule="auto"/>
        <w:textAlignment w:val="baseline"/>
        <w:rPr>
          <w:rFonts w:ascii="inherit" w:hAnsi="inherit" w:cs="Arial"/>
          <w:color w:val="666666"/>
          <w:sz w:val="21"/>
          <w:szCs w:val="21"/>
          <w:lang w:eastAsia="ru-RU"/>
        </w:rPr>
      </w:pPr>
      <w:hyperlink r:id="rId50" w:tgtFrame="_blank" w:history="1">
        <w:r w:rsidRPr="009C284C">
          <w:rPr>
            <w:rFonts w:ascii="inherit" w:hAnsi="inherit" w:cs="Arial"/>
            <w:color w:val="000000"/>
            <w:sz w:val="21"/>
            <w:szCs w:val="21"/>
            <w:bdr w:val="none" w:sz="0" w:space="0" w:color="auto" w:frame="1"/>
            <w:lang w:eastAsia="ru-RU"/>
          </w:rPr>
          <w:pict>
            <v:shape id="_x0000_i1048" type="#_x0000_t75" alt="Яндекс.Метрика" href="https://metrika.yandex.ru/stat/?id=28772481&amp;from=inform" style="width:24pt;height:24pt" o:button="t">
              <v:imagedata r:id="rId51" o:title=""/>
            </v:shape>
          </w:pict>
        </w:r>
      </w:hyperlink>
    </w:p>
    <w:p w:rsidR="006660F3" w:rsidRDefault="006660F3"/>
    <w:sectPr w:rsidR="006660F3" w:rsidSect="003F53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394"/>
    <w:rsid w:val="00000562"/>
    <w:rsid w:val="00000590"/>
    <w:rsid w:val="00003007"/>
    <w:rsid w:val="000032DD"/>
    <w:rsid w:val="00004144"/>
    <w:rsid w:val="0000455F"/>
    <w:rsid w:val="00004E84"/>
    <w:rsid w:val="000050E3"/>
    <w:rsid w:val="0000518A"/>
    <w:rsid w:val="00005E7F"/>
    <w:rsid w:val="00006037"/>
    <w:rsid w:val="0000723F"/>
    <w:rsid w:val="000127DC"/>
    <w:rsid w:val="000145FD"/>
    <w:rsid w:val="00015D64"/>
    <w:rsid w:val="0001630E"/>
    <w:rsid w:val="000164EA"/>
    <w:rsid w:val="00016FFD"/>
    <w:rsid w:val="00017275"/>
    <w:rsid w:val="00021114"/>
    <w:rsid w:val="00022231"/>
    <w:rsid w:val="00023A53"/>
    <w:rsid w:val="00024414"/>
    <w:rsid w:val="00024845"/>
    <w:rsid w:val="00024D40"/>
    <w:rsid w:val="0002585D"/>
    <w:rsid w:val="00025FFB"/>
    <w:rsid w:val="000267BD"/>
    <w:rsid w:val="00026AFF"/>
    <w:rsid w:val="000276DC"/>
    <w:rsid w:val="00030EDC"/>
    <w:rsid w:val="000314B6"/>
    <w:rsid w:val="0003187B"/>
    <w:rsid w:val="00031DC9"/>
    <w:rsid w:val="00032882"/>
    <w:rsid w:val="00033094"/>
    <w:rsid w:val="000336DE"/>
    <w:rsid w:val="0003554C"/>
    <w:rsid w:val="00035D5C"/>
    <w:rsid w:val="00036106"/>
    <w:rsid w:val="00036E57"/>
    <w:rsid w:val="000372B6"/>
    <w:rsid w:val="00037324"/>
    <w:rsid w:val="00037A18"/>
    <w:rsid w:val="00037E44"/>
    <w:rsid w:val="00040678"/>
    <w:rsid w:val="000423F2"/>
    <w:rsid w:val="00042D39"/>
    <w:rsid w:val="000431E5"/>
    <w:rsid w:val="00043232"/>
    <w:rsid w:val="00043923"/>
    <w:rsid w:val="00043A9B"/>
    <w:rsid w:val="00043EEF"/>
    <w:rsid w:val="0004412F"/>
    <w:rsid w:val="0004419B"/>
    <w:rsid w:val="0004428B"/>
    <w:rsid w:val="00046019"/>
    <w:rsid w:val="00046B7B"/>
    <w:rsid w:val="00046FA9"/>
    <w:rsid w:val="000470A9"/>
    <w:rsid w:val="00047804"/>
    <w:rsid w:val="0005073C"/>
    <w:rsid w:val="00050843"/>
    <w:rsid w:val="0005091A"/>
    <w:rsid w:val="00051AEA"/>
    <w:rsid w:val="00053CAC"/>
    <w:rsid w:val="00054323"/>
    <w:rsid w:val="0005532F"/>
    <w:rsid w:val="00055526"/>
    <w:rsid w:val="000560A3"/>
    <w:rsid w:val="000567AF"/>
    <w:rsid w:val="00056AF4"/>
    <w:rsid w:val="000577FC"/>
    <w:rsid w:val="000605C8"/>
    <w:rsid w:val="00060784"/>
    <w:rsid w:val="000613CE"/>
    <w:rsid w:val="00061643"/>
    <w:rsid w:val="0006178E"/>
    <w:rsid w:val="00062BC7"/>
    <w:rsid w:val="00063553"/>
    <w:rsid w:val="000647EB"/>
    <w:rsid w:val="00064AAA"/>
    <w:rsid w:val="000652F4"/>
    <w:rsid w:val="00065833"/>
    <w:rsid w:val="00065839"/>
    <w:rsid w:val="00065DF1"/>
    <w:rsid w:val="00066646"/>
    <w:rsid w:val="000670DA"/>
    <w:rsid w:val="0007065F"/>
    <w:rsid w:val="00071992"/>
    <w:rsid w:val="00071D83"/>
    <w:rsid w:val="000720D1"/>
    <w:rsid w:val="0007213E"/>
    <w:rsid w:val="000743E5"/>
    <w:rsid w:val="00074D6C"/>
    <w:rsid w:val="000756CA"/>
    <w:rsid w:val="000758E5"/>
    <w:rsid w:val="00076222"/>
    <w:rsid w:val="00076C1F"/>
    <w:rsid w:val="00076EC4"/>
    <w:rsid w:val="000804AA"/>
    <w:rsid w:val="00082FAA"/>
    <w:rsid w:val="00082FB3"/>
    <w:rsid w:val="000837A3"/>
    <w:rsid w:val="000848FC"/>
    <w:rsid w:val="00084DB9"/>
    <w:rsid w:val="00084FAE"/>
    <w:rsid w:val="00085760"/>
    <w:rsid w:val="00085A08"/>
    <w:rsid w:val="000864DE"/>
    <w:rsid w:val="00086E4F"/>
    <w:rsid w:val="0009099B"/>
    <w:rsid w:val="00090A24"/>
    <w:rsid w:val="00091F2F"/>
    <w:rsid w:val="0009217E"/>
    <w:rsid w:val="00092673"/>
    <w:rsid w:val="00092D3C"/>
    <w:rsid w:val="00092E42"/>
    <w:rsid w:val="000945D2"/>
    <w:rsid w:val="000945E7"/>
    <w:rsid w:val="000946AD"/>
    <w:rsid w:val="00094CB7"/>
    <w:rsid w:val="00095A10"/>
    <w:rsid w:val="00095C28"/>
    <w:rsid w:val="00097AB3"/>
    <w:rsid w:val="00097C2C"/>
    <w:rsid w:val="000A434D"/>
    <w:rsid w:val="000A49DA"/>
    <w:rsid w:val="000A4F6A"/>
    <w:rsid w:val="000A532F"/>
    <w:rsid w:val="000A54A9"/>
    <w:rsid w:val="000A55EC"/>
    <w:rsid w:val="000A66C8"/>
    <w:rsid w:val="000A6FC9"/>
    <w:rsid w:val="000B0369"/>
    <w:rsid w:val="000B09CB"/>
    <w:rsid w:val="000B0B27"/>
    <w:rsid w:val="000B1252"/>
    <w:rsid w:val="000B3311"/>
    <w:rsid w:val="000B4053"/>
    <w:rsid w:val="000B4364"/>
    <w:rsid w:val="000B50F9"/>
    <w:rsid w:val="000B72DB"/>
    <w:rsid w:val="000B7D3B"/>
    <w:rsid w:val="000C0835"/>
    <w:rsid w:val="000C0B3D"/>
    <w:rsid w:val="000C2051"/>
    <w:rsid w:val="000C23BE"/>
    <w:rsid w:val="000C39B6"/>
    <w:rsid w:val="000C3D9C"/>
    <w:rsid w:val="000C5405"/>
    <w:rsid w:val="000C54CD"/>
    <w:rsid w:val="000C5AB8"/>
    <w:rsid w:val="000D13CC"/>
    <w:rsid w:val="000D1596"/>
    <w:rsid w:val="000D18F4"/>
    <w:rsid w:val="000D1B42"/>
    <w:rsid w:val="000D1D83"/>
    <w:rsid w:val="000D260F"/>
    <w:rsid w:val="000D3470"/>
    <w:rsid w:val="000D3975"/>
    <w:rsid w:val="000D3DCF"/>
    <w:rsid w:val="000D3E08"/>
    <w:rsid w:val="000D4C1F"/>
    <w:rsid w:val="000D4D4B"/>
    <w:rsid w:val="000D4DB6"/>
    <w:rsid w:val="000D53A6"/>
    <w:rsid w:val="000D5E56"/>
    <w:rsid w:val="000E188D"/>
    <w:rsid w:val="000E207B"/>
    <w:rsid w:val="000E305C"/>
    <w:rsid w:val="000E38E8"/>
    <w:rsid w:val="000E4662"/>
    <w:rsid w:val="000E5387"/>
    <w:rsid w:val="000E5D61"/>
    <w:rsid w:val="000F100D"/>
    <w:rsid w:val="000F18AA"/>
    <w:rsid w:val="000F192A"/>
    <w:rsid w:val="000F23AF"/>
    <w:rsid w:val="000F3B5B"/>
    <w:rsid w:val="000F3C01"/>
    <w:rsid w:val="000F5504"/>
    <w:rsid w:val="000F5733"/>
    <w:rsid w:val="000F764A"/>
    <w:rsid w:val="0010169C"/>
    <w:rsid w:val="00101A7B"/>
    <w:rsid w:val="001024FE"/>
    <w:rsid w:val="00102D2B"/>
    <w:rsid w:val="00105A8F"/>
    <w:rsid w:val="00110578"/>
    <w:rsid w:val="00110729"/>
    <w:rsid w:val="001109E5"/>
    <w:rsid w:val="00110AF8"/>
    <w:rsid w:val="00114A1B"/>
    <w:rsid w:val="00115A0B"/>
    <w:rsid w:val="00115CC3"/>
    <w:rsid w:val="00117032"/>
    <w:rsid w:val="00117531"/>
    <w:rsid w:val="00117EBE"/>
    <w:rsid w:val="00121F60"/>
    <w:rsid w:val="001225E4"/>
    <w:rsid w:val="001230D9"/>
    <w:rsid w:val="00124DA1"/>
    <w:rsid w:val="0012624A"/>
    <w:rsid w:val="00126D79"/>
    <w:rsid w:val="00127BB9"/>
    <w:rsid w:val="00130ADB"/>
    <w:rsid w:val="0013132B"/>
    <w:rsid w:val="0013246A"/>
    <w:rsid w:val="00132832"/>
    <w:rsid w:val="001341B8"/>
    <w:rsid w:val="001344FC"/>
    <w:rsid w:val="00135D20"/>
    <w:rsid w:val="00135DFA"/>
    <w:rsid w:val="001406F1"/>
    <w:rsid w:val="00140B81"/>
    <w:rsid w:val="001426E0"/>
    <w:rsid w:val="00142EE0"/>
    <w:rsid w:val="001430EF"/>
    <w:rsid w:val="00143180"/>
    <w:rsid w:val="001524BC"/>
    <w:rsid w:val="00152DF4"/>
    <w:rsid w:val="00153A7C"/>
    <w:rsid w:val="00153D78"/>
    <w:rsid w:val="00154E65"/>
    <w:rsid w:val="0015570A"/>
    <w:rsid w:val="00155E47"/>
    <w:rsid w:val="00156C67"/>
    <w:rsid w:val="001600AB"/>
    <w:rsid w:val="0016085D"/>
    <w:rsid w:val="00161279"/>
    <w:rsid w:val="00161751"/>
    <w:rsid w:val="00161EC4"/>
    <w:rsid w:val="00161F61"/>
    <w:rsid w:val="00162269"/>
    <w:rsid w:val="00162814"/>
    <w:rsid w:val="00162D57"/>
    <w:rsid w:val="00163B4F"/>
    <w:rsid w:val="00170D17"/>
    <w:rsid w:val="001710CF"/>
    <w:rsid w:val="00172FCF"/>
    <w:rsid w:val="00172FE2"/>
    <w:rsid w:val="00173AE3"/>
    <w:rsid w:val="001740BB"/>
    <w:rsid w:val="00174BDF"/>
    <w:rsid w:val="00174C2E"/>
    <w:rsid w:val="00175033"/>
    <w:rsid w:val="0017671E"/>
    <w:rsid w:val="00176DFE"/>
    <w:rsid w:val="00176FF5"/>
    <w:rsid w:val="00177497"/>
    <w:rsid w:val="001778F7"/>
    <w:rsid w:val="00177958"/>
    <w:rsid w:val="00177C72"/>
    <w:rsid w:val="00180690"/>
    <w:rsid w:val="00180B99"/>
    <w:rsid w:val="001822CE"/>
    <w:rsid w:val="0018275B"/>
    <w:rsid w:val="001835BD"/>
    <w:rsid w:val="00183AB9"/>
    <w:rsid w:val="001846A0"/>
    <w:rsid w:val="00184BB1"/>
    <w:rsid w:val="00184CCC"/>
    <w:rsid w:val="00184E0D"/>
    <w:rsid w:val="00185079"/>
    <w:rsid w:val="00185C3C"/>
    <w:rsid w:val="0018620D"/>
    <w:rsid w:val="0018711E"/>
    <w:rsid w:val="00190C55"/>
    <w:rsid w:val="00191AC4"/>
    <w:rsid w:val="00192562"/>
    <w:rsid w:val="001950A7"/>
    <w:rsid w:val="0019665A"/>
    <w:rsid w:val="001973E5"/>
    <w:rsid w:val="00197C73"/>
    <w:rsid w:val="001A0466"/>
    <w:rsid w:val="001A0B92"/>
    <w:rsid w:val="001A435C"/>
    <w:rsid w:val="001A45B8"/>
    <w:rsid w:val="001A55BE"/>
    <w:rsid w:val="001A5D7E"/>
    <w:rsid w:val="001A5D8B"/>
    <w:rsid w:val="001A623F"/>
    <w:rsid w:val="001A658B"/>
    <w:rsid w:val="001A6B5A"/>
    <w:rsid w:val="001A7589"/>
    <w:rsid w:val="001A7A78"/>
    <w:rsid w:val="001B2801"/>
    <w:rsid w:val="001B2ED5"/>
    <w:rsid w:val="001B30B4"/>
    <w:rsid w:val="001B37FA"/>
    <w:rsid w:val="001B4843"/>
    <w:rsid w:val="001B4A07"/>
    <w:rsid w:val="001B576A"/>
    <w:rsid w:val="001B593F"/>
    <w:rsid w:val="001B652D"/>
    <w:rsid w:val="001B67BA"/>
    <w:rsid w:val="001B7542"/>
    <w:rsid w:val="001B7A7A"/>
    <w:rsid w:val="001C1958"/>
    <w:rsid w:val="001C1E09"/>
    <w:rsid w:val="001C26D1"/>
    <w:rsid w:val="001C2CAE"/>
    <w:rsid w:val="001C3742"/>
    <w:rsid w:val="001C4D65"/>
    <w:rsid w:val="001C62BD"/>
    <w:rsid w:val="001C774E"/>
    <w:rsid w:val="001C7A02"/>
    <w:rsid w:val="001D097B"/>
    <w:rsid w:val="001D0980"/>
    <w:rsid w:val="001D156B"/>
    <w:rsid w:val="001D1E34"/>
    <w:rsid w:val="001D1FA3"/>
    <w:rsid w:val="001D4BD5"/>
    <w:rsid w:val="001D564C"/>
    <w:rsid w:val="001D5A14"/>
    <w:rsid w:val="001D674C"/>
    <w:rsid w:val="001D6C4D"/>
    <w:rsid w:val="001D6CE8"/>
    <w:rsid w:val="001E016F"/>
    <w:rsid w:val="001E056B"/>
    <w:rsid w:val="001E05C7"/>
    <w:rsid w:val="001E0725"/>
    <w:rsid w:val="001E1E97"/>
    <w:rsid w:val="001E206B"/>
    <w:rsid w:val="001E232F"/>
    <w:rsid w:val="001E38B2"/>
    <w:rsid w:val="001E3BB2"/>
    <w:rsid w:val="001E4269"/>
    <w:rsid w:val="001E5493"/>
    <w:rsid w:val="001E568F"/>
    <w:rsid w:val="001E5998"/>
    <w:rsid w:val="001E5A30"/>
    <w:rsid w:val="001E606F"/>
    <w:rsid w:val="001E71FD"/>
    <w:rsid w:val="001E7724"/>
    <w:rsid w:val="001F0481"/>
    <w:rsid w:val="001F087A"/>
    <w:rsid w:val="001F0BC0"/>
    <w:rsid w:val="001F1888"/>
    <w:rsid w:val="001F2041"/>
    <w:rsid w:val="001F28DD"/>
    <w:rsid w:val="001F2F6A"/>
    <w:rsid w:val="001F428E"/>
    <w:rsid w:val="001F49EA"/>
    <w:rsid w:val="001F6D85"/>
    <w:rsid w:val="001F74BD"/>
    <w:rsid w:val="001F7DCF"/>
    <w:rsid w:val="002001AA"/>
    <w:rsid w:val="002002BF"/>
    <w:rsid w:val="002023EA"/>
    <w:rsid w:val="00203D76"/>
    <w:rsid w:val="0020400F"/>
    <w:rsid w:val="00204C48"/>
    <w:rsid w:val="00205944"/>
    <w:rsid w:val="00206508"/>
    <w:rsid w:val="0020667B"/>
    <w:rsid w:val="0020754F"/>
    <w:rsid w:val="00211CFB"/>
    <w:rsid w:val="002121A8"/>
    <w:rsid w:val="0021223D"/>
    <w:rsid w:val="002125EA"/>
    <w:rsid w:val="00212CC4"/>
    <w:rsid w:val="002155AE"/>
    <w:rsid w:val="00216147"/>
    <w:rsid w:val="00217105"/>
    <w:rsid w:val="002171CA"/>
    <w:rsid w:val="00221198"/>
    <w:rsid w:val="00222139"/>
    <w:rsid w:val="00222AFE"/>
    <w:rsid w:val="00223A20"/>
    <w:rsid w:val="0022457D"/>
    <w:rsid w:val="00225BFB"/>
    <w:rsid w:val="002309EA"/>
    <w:rsid w:val="00230AD6"/>
    <w:rsid w:val="002312D1"/>
    <w:rsid w:val="00231B28"/>
    <w:rsid w:val="00231C45"/>
    <w:rsid w:val="00231FEF"/>
    <w:rsid w:val="0023488B"/>
    <w:rsid w:val="00235204"/>
    <w:rsid w:val="00240733"/>
    <w:rsid w:val="0024223C"/>
    <w:rsid w:val="00243D28"/>
    <w:rsid w:val="002450A9"/>
    <w:rsid w:val="00246E1E"/>
    <w:rsid w:val="0024709D"/>
    <w:rsid w:val="002474CA"/>
    <w:rsid w:val="00251475"/>
    <w:rsid w:val="002514BC"/>
    <w:rsid w:val="002519C5"/>
    <w:rsid w:val="00251A5A"/>
    <w:rsid w:val="00251B2D"/>
    <w:rsid w:val="00251DFD"/>
    <w:rsid w:val="002530A3"/>
    <w:rsid w:val="00253AED"/>
    <w:rsid w:val="00256A32"/>
    <w:rsid w:val="00257129"/>
    <w:rsid w:val="00260BC5"/>
    <w:rsid w:val="00260F5E"/>
    <w:rsid w:val="00261055"/>
    <w:rsid w:val="002619E9"/>
    <w:rsid w:val="00261FF5"/>
    <w:rsid w:val="00262369"/>
    <w:rsid w:val="002628B3"/>
    <w:rsid w:val="00263275"/>
    <w:rsid w:val="00263911"/>
    <w:rsid w:val="00263A68"/>
    <w:rsid w:val="00270445"/>
    <w:rsid w:val="00270949"/>
    <w:rsid w:val="00271C31"/>
    <w:rsid w:val="002724B1"/>
    <w:rsid w:val="0027364D"/>
    <w:rsid w:val="00273CBB"/>
    <w:rsid w:val="00275836"/>
    <w:rsid w:val="00276374"/>
    <w:rsid w:val="00280474"/>
    <w:rsid w:val="00280CF6"/>
    <w:rsid w:val="00281EE4"/>
    <w:rsid w:val="00282509"/>
    <w:rsid w:val="00283BA9"/>
    <w:rsid w:val="00285223"/>
    <w:rsid w:val="00285CB4"/>
    <w:rsid w:val="00286AC5"/>
    <w:rsid w:val="00287E02"/>
    <w:rsid w:val="00290953"/>
    <w:rsid w:val="00292081"/>
    <w:rsid w:val="002923C8"/>
    <w:rsid w:val="002933D6"/>
    <w:rsid w:val="00293465"/>
    <w:rsid w:val="00294CE6"/>
    <w:rsid w:val="0029601B"/>
    <w:rsid w:val="00296CF6"/>
    <w:rsid w:val="00296ED4"/>
    <w:rsid w:val="0029708C"/>
    <w:rsid w:val="00297DD8"/>
    <w:rsid w:val="002A211A"/>
    <w:rsid w:val="002A33CF"/>
    <w:rsid w:val="002A40F7"/>
    <w:rsid w:val="002A64BC"/>
    <w:rsid w:val="002A6ECB"/>
    <w:rsid w:val="002A6FA4"/>
    <w:rsid w:val="002A7037"/>
    <w:rsid w:val="002B1F1B"/>
    <w:rsid w:val="002B23A9"/>
    <w:rsid w:val="002B2AFE"/>
    <w:rsid w:val="002B4E70"/>
    <w:rsid w:val="002B56A4"/>
    <w:rsid w:val="002B65F4"/>
    <w:rsid w:val="002B728B"/>
    <w:rsid w:val="002B73EF"/>
    <w:rsid w:val="002C1672"/>
    <w:rsid w:val="002C250B"/>
    <w:rsid w:val="002C25A5"/>
    <w:rsid w:val="002C3726"/>
    <w:rsid w:val="002C3FF4"/>
    <w:rsid w:val="002C4604"/>
    <w:rsid w:val="002C46FD"/>
    <w:rsid w:val="002C52A8"/>
    <w:rsid w:val="002C58AA"/>
    <w:rsid w:val="002C7D7C"/>
    <w:rsid w:val="002D0145"/>
    <w:rsid w:val="002D1B27"/>
    <w:rsid w:val="002D338D"/>
    <w:rsid w:val="002D48E3"/>
    <w:rsid w:val="002D548B"/>
    <w:rsid w:val="002D5943"/>
    <w:rsid w:val="002D6C91"/>
    <w:rsid w:val="002D74A2"/>
    <w:rsid w:val="002E0DA7"/>
    <w:rsid w:val="002E101C"/>
    <w:rsid w:val="002E1ADA"/>
    <w:rsid w:val="002E2CCE"/>
    <w:rsid w:val="002E2D3D"/>
    <w:rsid w:val="002E3E40"/>
    <w:rsid w:val="002E53DC"/>
    <w:rsid w:val="002E56DE"/>
    <w:rsid w:val="002E5E8C"/>
    <w:rsid w:val="002E6ED7"/>
    <w:rsid w:val="002E73AC"/>
    <w:rsid w:val="002F0011"/>
    <w:rsid w:val="002F02FE"/>
    <w:rsid w:val="002F03A3"/>
    <w:rsid w:val="002F04ED"/>
    <w:rsid w:val="002F0C0A"/>
    <w:rsid w:val="002F0E6E"/>
    <w:rsid w:val="002F104E"/>
    <w:rsid w:val="002F11B6"/>
    <w:rsid w:val="002F1AA1"/>
    <w:rsid w:val="002F1AB9"/>
    <w:rsid w:val="002F27BF"/>
    <w:rsid w:val="002F3D5E"/>
    <w:rsid w:val="002F4705"/>
    <w:rsid w:val="002F49B2"/>
    <w:rsid w:val="002F4C17"/>
    <w:rsid w:val="002F6338"/>
    <w:rsid w:val="00301192"/>
    <w:rsid w:val="003011A2"/>
    <w:rsid w:val="00302D9F"/>
    <w:rsid w:val="003033FF"/>
    <w:rsid w:val="003040A0"/>
    <w:rsid w:val="00304BB0"/>
    <w:rsid w:val="00306B6D"/>
    <w:rsid w:val="00307863"/>
    <w:rsid w:val="00310177"/>
    <w:rsid w:val="00311517"/>
    <w:rsid w:val="00313127"/>
    <w:rsid w:val="0031446B"/>
    <w:rsid w:val="00314C44"/>
    <w:rsid w:val="00316E14"/>
    <w:rsid w:val="00316E36"/>
    <w:rsid w:val="00317480"/>
    <w:rsid w:val="00317D1A"/>
    <w:rsid w:val="0032094D"/>
    <w:rsid w:val="0032103C"/>
    <w:rsid w:val="00321503"/>
    <w:rsid w:val="00322135"/>
    <w:rsid w:val="00322AC3"/>
    <w:rsid w:val="00322C23"/>
    <w:rsid w:val="0032323A"/>
    <w:rsid w:val="00323631"/>
    <w:rsid w:val="00323E6A"/>
    <w:rsid w:val="0032564F"/>
    <w:rsid w:val="00325785"/>
    <w:rsid w:val="003262DA"/>
    <w:rsid w:val="00331AEF"/>
    <w:rsid w:val="00334D07"/>
    <w:rsid w:val="00334EE1"/>
    <w:rsid w:val="00336D32"/>
    <w:rsid w:val="003378F1"/>
    <w:rsid w:val="00341AD6"/>
    <w:rsid w:val="00342D57"/>
    <w:rsid w:val="00343A23"/>
    <w:rsid w:val="003463B0"/>
    <w:rsid w:val="003464F3"/>
    <w:rsid w:val="0034710F"/>
    <w:rsid w:val="00350D85"/>
    <w:rsid w:val="003511D9"/>
    <w:rsid w:val="003514F7"/>
    <w:rsid w:val="00352416"/>
    <w:rsid w:val="0035289A"/>
    <w:rsid w:val="00352F18"/>
    <w:rsid w:val="00353A9B"/>
    <w:rsid w:val="0035479D"/>
    <w:rsid w:val="00354AC4"/>
    <w:rsid w:val="00355D06"/>
    <w:rsid w:val="00355E27"/>
    <w:rsid w:val="00356DE1"/>
    <w:rsid w:val="00357007"/>
    <w:rsid w:val="0035706D"/>
    <w:rsid w:val="003613A3"/>
    <w:rsid w:val="00361614"/>
    <w:rsid w:val="00363FB0"/>
    <w:rsid w:val="0036451A"/>
    <w:rsid w:val="003656F1"/>
    <w:rsid w:val="003701D3"/>
    <w:rsid w:val="00370E07"/>
    <w:rsid w:val="003727A3"/>
    <w:rsid w:val="003743C5"/>
    <w:rsid w:val="003746F8"/>
    <w:rsid w:val="00374788"/>
    <w:rsid w:val="00374B10"/>
    <w:rsid w:val="00374E92"/>
    <w:rsid w:val="00374EA6"/>
    <w:rsid w:val="003805DF"/>
    <w:rsid w:val="003807BA"/>
    <w:rsid w:val="003810FA"/>
    <w:rsid w:val="003825FE"/>
    <w:rsid w:val="003829D6"/>
    <w:rsid w:val="003835C4"/>
    <w:rsid w:val="00383C97"/>
    <w:rsid w:val="0038450E"/>
    <w:rsid w:val="0038538E"/>
    <w:rsid w:val="00385C90"/>
    <w:rsid w:val="00386719"/>
    <w:rsid w:val="0039084A"/>
    <w:rsid w:val="00390FDC"/>
    <w:rsid w:val="00393EAC"/>
    <w:rsid w:val="003947F5"/>
    <w:rsid w:val="0039560C"/>
    <w:rsid w:val="003959B0"/>
    <w:rsid w:val="00396D59"/>
    <w:rsid w:val="00396E19"/>
    <w:rsid w:val="003A02D7"/>
    <w:rsid w:val="003A08B0"/>
    <w:rsid w:val="003A0F0F"/>
    <w:rsid w:val="003A15CB"/>
    <w:rsid w:val="003A293F"/>
    <w:rsid w:val="003A2CAC"/>
    <w:rsid w:val="003A4205"/>
    <w:rsid w:val="003A4EC8"/>
    <w:rsid w:val="003A5FEC"/>
    <w:rsid w:val="003A70EE"/>
    <w:rsid w:val="003A737B"/>
    <w:rsid w:val="003A7841"/>
    <w:rsid w:val="003A7CE9"/>
    <w:rsid w:val="003B0330"/>
    <w:rsid w:val="003B08C8"/>
    <w:rsid w:val="003B0DA2"/>
    <w:rsid w:val="003B0FDC"/>
    <w:rsid w:val="003B175D"/>
    <w:rsid w:val="003B1D0A"/>
    <w:rsid w:val="003B3B3B"/>
    <w:rsid w:val="003B43EB"/>
    <w:rsid w:val="003B4529"/>
    <w:rsid w:val="003B524E"/>
    <w:rsid w:val="003B548C"/>
    <w:rsid w:val="003B6828"/>
    <w:rsid w:val="003C1AC9"/>
    <w:rsid w:val="003C2A86"/>
    <w:rsid w:val="003C31C1"/>
    <w:rsid w:val="003C4E6D"/>
    <w:rsid w:val="003C50B6"/>
    <w:rsid w:val="003C7355"/>
    <w:rsid w:val="003C73B2"/>
    <w:rsid w:val="003C7766"/>
    <w:rsid w:val="003D09E2"/>
    <w:rsid w:val="003D14E3"/>
    <w:rsid w:val="003D2029"/>
    <w:rsid w:val="003D2F66"/>
    <w:rsid w:val="003D3193"/>
    <w:rsid w:val="003D31FA"/>
    <w:rsid w:val="003D3CB3"/>
    <w:rsid w:val="003D4952"/>
    <w:rsid w:val="003D5A5D"/>
    <w:rsid w:val="003D639F"/>
    <w:rsid w:val="003D76F5"/>
    <w:rsid w:val="003E163C"/>
    <w:rsid w:val="003E3E68"/>
    <w:rsid w:val="003E49AB"/>
    <w:rsid w:val="003E5691"/>
    <w:rsid w:val="003E5E12"/>
    <w:rsid w:val="003E6485"/>
    <w:rsid w:val="003E64F8"/>
    <w:rsid w:val="003E6B99"/>
    <w:rsid w:val="003E75AA"/>
    <w:rsid w:val="003F0DE8"/>
    <w:rsid w:val="003F2265"/>
    <w:rsid w:val="003F2694"/>
    <w:rsid w:val="003F3E46"/>
    <w:rsid w:val="003F5394"/>
    <w:rsid w:val="003F5636"/>
    <w:rsid w:val="003F5DD9"/>
    <w:rsid w:val="003F6FE3"/>
    <w:rsid w:val="003F782D"/>
    <w:rsid w:val="003F791B"/>
    <w:rsid w:val="00400817"/>
    <w:rsid w:val="00400ACA"/>
    <w:rsid w:val="0040144D"/>
    <w:rsid w:val="00402979"/>
    <w:rsid w:val="0040314F"/>
    <w:rsid w:val="00404F16"/>
    <w:rsid w:val="00405A5E"/>
    <w:rsid w:val="00405ABD"/>
    <w:rsid w:val="00405C55"/>
    <w:rsid w:val="00406004"/>
    <w:rsid w:val="004068DF"/>
    <w:rsid w:val="00407A17"/>
    <w:rsid w:val="00407CF3"/>
    <w:rsid w:val="00410E21"/>
    <w:rsid w:val="0041105F"/>
    <w:rsid w:val="00412E12"/>
    <w:rsid w:val="0041483F"/>
    <w:rsid w:val="0041512E"/>
    <w:rsid w:val="004166D0"/>
    <w:rsid w:val="0041682C"/>
    <w:rsid w:val="00422504"/>
    <w:rsid w:val="00422608"/>
    <w:rsid w:val="00425910"/>
    <w:rsid w:val="004260AA"/>
    <w:rsid w:val="004260EA"/>
    <w:rsid w:val="00426B4E"/>
    <w:rsid w:val="00427B02"/>
    <w:rsid w:val="00427BB2"/>
    <w:rsid w:val="004333C0"/>
    <w:rsid w:val="0043434A"/>
    <w:rsid w:val="004349D7"/>
    <w:rsid w:val="00434ABC"/>
    <w:rsid w:val="00436D5E"/>
    <w:rsid w:val="004375E6"/>
    <w:rsid w:val="00440539"/>
    <w:rsid w:val="00440FBF"/>
    <w:rsid w:val="00441C93"/>
    <w:rsid w:val="00441CA8"/>
    <w:rsid w:val="00442E87"/>
    <w:rsid w:val="00443EB2"/>
    <w:rsid w:val="004457A6"/>
    <w:rsid w:val="00447CE9"/>
    <w:rsid w:val="004511A0"/>
    <w:rsid w:val="00453D21"/>
    <w:rsid w:val="00453FEC"/>
    <w:rsid w:val="004549B7"/>
    <w:rsid w:val="004559A3"/>
    <w:rsid w:val="00456677"/>
    <w:rsid w:val="004567D2"/>
    <w:rsid w:val="004603DF"/>
    <w:rsid w:val="004604D7"/>
    <w:rsid w:val="00460A10"/>
    <w:rsid w:val="00460B42"/>
    <w:rsid w:val="00462908"/>
    <w:rsid w:val="004632AD"/>
    <w:rsid w:val="00463865"/>
    <w:rsid w:val="004640B1"/>
    <w:rsid w:val="004641DD"/>
    <w:rsid w:val="00464DC7"/>
    <w:rsid w:val="00465DB2"/>
    <w:rsid w:val="004661DC"/>
    <w:rsid w:val="00467363"/>
    <w:rsid w:val="00467AF0"/>
    <w:rsid w:val="004705F1"/>
    <w:rsid w:val="0047148C"/>
    <w:rsid w:val="00472164"/>
    <w:rsid w:val="00472850"/>
    <w:rsid w:val="00472E5B"/>
    <w:rsid w:val="004731DA"/>
    <w:rsid w:val="00473CEC"/>
    <w:rsid w:val="00473FAF"/>
    <w:rsid w:val="00474537"/>
    <w:rsid w:val="00477A11"/>
    <w:rsid w:val="00477D79"/>
    <w:rsid w:val="00480247"/>
    <w:rsid w:val="004805B5"/>
    <w:rsid w:val="00480F4C"/>
    <w:rsid w:val="0048147C"/>
    <w:rsid w:val="004814CC"/>
    <w:rsid w:val="0048186A"/>
    <w:rsid w:val="004823E3"/>
    <w:rsid w:val="00482898"/>
    <w:rsid w:val="00484255"/>
    <w:rsid w:val="0048534A"/>
    <w:rsid w:val="0049007B"/>
    <w:rsid w:val="00492D69"/>
    <w:rsid w:val="004933E3"/>
    <w:rsid w:val="00493AC8"/>
    <w:rsid w:val="004947FD"/>
    <w:rsid w:val="00494971"/>
    <w:rsid w:val="00494F8F"/>
    <w:rsid w:val="00495AC4"/>
    <w:rsid w:val="00496775"/>
    <w:rsid w:val="00497CAB"/>
    <w:rsid w:val="004A0800"/>
    <w:rsid w:val="004A1B43"/>
    <w:rsid w:val="004A33D6"/>
    <w:rsid w:val="004A3EB9"/>
    <w:rsid w:val="004A4285"/>
    <w:rsid w:val="004A4FBA"/>
    <w:rsid w:val="004A5633"/>
    <w:rsid w:val="004A63F4"/>
    <w:rsid w:val="004A69F1"/>
    <w:rsid w:val="004A6C52"/>
    <w:rsid w:val="004A6D82"/>
    <w:rsid w:val="004A7381"/>
    <w:rsid w:val="004A7799"/>
    <w:rsid w:val="004B0AC2"/>
    <w:rsid w:val="004B1072"/>
    <w:rsid w:val="004B1FBD"/>
    <w:rsid w:val="004B2343"/>
    <w:rsid w:val="004B2359"/>
    <w:rsid w:val="004B3D60"/>
    <w:rsid w:val="004B4A87"/>
    <w:rsid w:val="004B51B0"/>
    <w:rsid w:val="004B6769"/>
    <w:rsid w:val="004C06EE"/>
    <w:rsid w:val="004C0A33"/>
    <w:rsid w:val="004C0A7E"/>
    <w:rsid w:val="004C0F4B"/>
    <w:rsid w:val="004C2D21"/>
    <w:rsid w:val="004C369E"/>
    <w:rsid w:val="004C3C6C"/>
    <w:rsid w:val="004C4C40"/>
    <w:rsid w:val="004C5171"/>
    <w:rsid w:val="004C6575"/>
    <w:rsid w:val="004C7C41"/>
    <w:rsid w:val="004D1373"/>
    <w:rsid w:val="004D15CF"/>
    <w:rsid w:val="004D1612"/>
    <w:rsid w:val="004D1786"/>
    <w:rsid w:val="004D1F69"/>
    <w:rsid w:val="004D3FF2"/>
    <w:rsid w:val="004D7937"/>
    <w:rsid w:val="004E246F"/>
    <w:rsid w:val="004E3240"/>
    <w:rsid w:val="004E6592"/>
    <w:rsid w:val="004F2A22"/>
    <w:rsid w:val="004F32E2"/>
    <w:rsid w:val="004F3305"/>
    <w:rsid w:val="004F3542"/>
    <w:rsid w:val="004F4FDA"/>
    <w:rsid w:val="004F575C"/>
    <w:rsid w:val="004F577F"/>
    <w:rsid w:val="004F5E23"/>
    <w:rsid w:val="004F7007"/>
    <w:rsid w:val="004F74AB"/>
    <w:rsid w:val="004F7709"/>
    <w:rsid w:val="005005E5"/>
    <w:rsid w:val="00500B47"/>
    <w:rsid w:val="005016A0"/>
    <w:rsid w:val="00501BE5"/>
    <w:rsid w:val="00502052"/>
    <w:rsid w:val="00502EDB"/>
    <w:rsid w:val="0050359B"/>
    <w:rsid w:val="005039ED"/>
    <w:rsid w:val="0050415D"/>
    <w:rsid w:val="00505E04"/>
    <w:rsid w:val="0050797C"/>
    <w:rsid w:val="0051002C"/>
    <w:rsid w:val="0051041D"/>
    <w:rsid w:val="00510B6E"/>
    <w:rsid w:val="005127FD"/>
    <w:rsid w:val="00512967"/>
    <w:rsid w:val="00513B66"/>
    <w:rsid w:val="00514BC8"/>
    <w:rsid w:val="00522769"/>
    <w:rsid w:val="00524D12"/>
    <w:rsid w:val="005254F8"/>
    <w:rsid w:val="00525CA8"/>
    <w:rsid w:val="005261AD"/>
    <w:rsid w:val="00526370"/>
    <w:rsid w:val="005267EB"/>
    <w:rsid w:val="0052687C"/>
    <w:rsid w:val="00530648"/>
    <w:rsid w:val="0053179B"/>
    <w:rsid w:val="00532925"/>
    <w:rsid w:val="005338FB"/>
    <w:rsid w:val="00535B5C"/>
    <w:rsid w:val="00536174"/>
    <w:rsid w:val="00537C13"/>
    <w:rsid w:val="0054094A"/>
    <w:rsid w:val="00540BEA"/>
    <w:rsid w:val="00541FA1"/>
    <w:rsid w:val="0054220E"/>
    <w:rsid w:val="00542691"/>
    <w:rsid w:val="00542B8B"/>
    <w:rsid w:val="00543237"/>
    <w:rsid w:val="0054406A"/>
    <w:rsid w:val="005443DB"/>
    <w:rsid w:val="00545325"/>
    <w:rsid w:val="005471D0"/>
    <w:rsid w:val="00547541"/>
    <w:rsid w:val="00547DA9"/>
    <w:rsid w:val="005513EC"/>
    <w:rsid w:val="00551717"/>
    <w:rsid w:val="00553C04"/>
    <w:rsid w:val="00554061"/>
    <w:rsid w:val="005541FE"/>
    <w:rsid w:val="00554896"/>
    <w:rsid w:val="00554DC8"/>
    <w:rsid w:val="0055575D"/>
    <w:rsid w:val="00556E67"/>
    <w:rsid w:val="005577AB"/>
    <w:rsid w:val="00560906"/>
    <w:rsid w:val="00560F46"/>
    <w:rsid w:val="00562474"/>
    <w:rsid w:val="00562F8E"/>
    <w:rsid w:val="00563391"/>
    <w:rsid w:val="00563696"/>
    <w:rsid w:val="005649DB"/>
    <w:rsid w:val="00566409"/>
    <w:rsid w:val="00566AF7"/>
    <w:rsid w:val="00571EED"/>
    <w:rsid w:val="00572020"/>
    <w:rsid w:val="0057215A"/>
    <w:rsid w:val="00572574"/>
    <w:rsid w:val="00572B94"/>
    <w:rsid w:val="00574A54"/>
    <w:rsid w:val="00575B5A"/>
    <w:rsid w:val="0057639C"/>
    <w:rsid w:val="0057692C"/>
    <w:rsid w:val="00576CA8"/>
    <w:rsid w:val="00576D14"/>
    <w:rsid w:val="005775FA"/>
    <w:rsid w:val="005776CF"/>
    <w:rsid w:val="005777E0"/>
    <w:rsid w:val="00580DB4"/>
    <w:rsid w:val="0058176E"/>
    <w:rsid w:val="00582C67"/>
    <w:rsid w:val="005830A5"/>
    <w:rsid w:val="005830CC"/>
    <w:rsid w:val="005832FA"/>
    <w:rsid w:val="00583A6C"/>
    <w:rsid w:val="00583E52"/>
    <w:rsid w:val="00584222"/>
    <w:rsid w:val="0058631C"/>
    <w:rsid w:val="00587A76"/>
    <w:rsid w:val="00587D5B"/>
    <w:rsid w:val="00587E77"/>
    <w:rsid w:val="00590270"/>
    <w:rsid w:val="00590E5E"/>
    <w:rsid w:val="00591E2A"/>
    <w:rsid w:val="0059253F"/>
    <w:rsid w:val="005927CF"/>
    <w:rsid w:val="0059310D"/>
    <w:rsid w:val="00593A41"/>
    <w:rsid w:val="00594194"/>
    <w:rsid w:val="005944EE"/>
    <w:rsid w:val="005944F4"/>
    <w:rsid w:val="005947F9"/>
    <w:rsid w:val="00594FB6"/>
    <w:rsid w:val="00596111"/>
    <w:rsid w:val="005963B2"/>
    <w:rsid w:val="005966A8"/>
    <w:rsid w:val="005A0534"/>
    <w:rsid w:val="005A1166"/>
    <w:rsid w:val="005A22DE"/>
    <w:rsid w:val="005A305F"/>
    <w:rsid w:val="005A3518"/>
    <w:rsid w:val="005A37F3"/>
    <w:rsid w:val="005A4220"/>
    <w:rsid w:val="005A487B"/>
    <w:rsid w:val="005A4E4C"/>
    <w:rsid w:val="005A68E6"/>
    <w:rsid w:val="005B4C84"/>
    <w:rsid w:val="005B5E58"/>
    <w:rsid w:val="005B5EE8"/>
    <w:rsid w:val="005B6FE3"/>
    <w:rsid w:val="005B7F04"/>
    <w:rsid w:val="005C21CD"/>
    <w:rsid w:val="005C28FA"/>
    <w:rsid w:val="005C3036"/>
    <w:rsid w:val="005C36DB"/>
    <w:rsid w:val="005C39CB"/>
    <w:rsid w:val="005C4D65"/>
    <w:rsid w:val="005C5B95"/>
    <w:rsid w:val="005C610B"/>
    <w:rsid w:val="005C6784"/>
    <w:rsid w:val="005C6877"/>
    <w:rsid w:val="005D10D8"/>
    <w:rsid w:val="005D27E5"/>
    <w:rsid w:val="005D2CD3"/>
    <w:rsid w:val="005D39B8"/>
    <w:rsid w:val="005D431C"/>
    <w:rsid w:val="005D4E26"/>
    <w:rsid w:val="005D55BE"/>
    <w:rsid w:val="005E00C6"/>
    <w:rsid w:val="005E0C33"/>
    <w:rsid w:val="005E1BDF"/>
    <w:rsid w:val="005E2958"/>
    <w:rsid w:val="005E320B"/>
    <w:rsid w:val="005E4C82"/>
    <w:rsid w:val="005E5281"/>
    <w:rsid w:val="005E63D6"/>
    <w:rsid w:val="005E6A03"/>
    <w:rsid w:val="005E6D3B"/>
    <w:rsid w:val="005E7C71"/>
    <w:rsid w:val="005F0001"/>
    <w:rsid w:val="005F0140"/>
    <w:rsid w:val="005F0E18"/>
    <w:rsid w:val="005F1242"/>
    <w:rsid w:val="005F194B"/>
    <w:rsid w:val="005F1CD3"/>
    <w:rsid w:val="005F232E"/>
    <w:rsid w:val="005F3C44"/>
    <w:rsid w:val="005F5704"/>
    <w:rsid w:val="005F5DDD"/>
    <w:rsid w:val="005F603D"/>
    <w:rsid w:val="005F627C"/>
    <w:rsid w:val="005F73F6"/>
    <w:rsid w:val="005F7E7A"/>
    <w:rsid w:val="006000ED"/>
    <w:rsid w:val="00600C0C"/>
    <w:rsid w:val="00601C77"/>
    <w:rsid w:val="006033BC"/>
    <w:rsid w:val="006033F1"/>
    <w:rsid w:val="00603C85"/>
    <w:rsid w:val="006047B0"/>
    <w:rsid w:val="00604B56"/>
    <w:rsid w:val="00605893"/>
    <w:rsid w:val="00605E9D"/>
    <w:rsid w:val="006065DF"/>
    <w:rsid w:val="00606EAC"/>
    <w:rsid w:val="00606F89"/>
    <w:rsid w:val="006079DF"/>
    <w:rsid w:val="00607DFA"/>
    <w:rsid w:val="0061169F"/>
    <w:rsid w:val="00612F38"/>
    <w:rsid w:val="0061567B"/>
    <w:rsid w:val="006158A8"/>
    <w:rsid w:val="0061766F"/>
    <w:rsid w:val="006207DA"/>
    <w:rsid w:val="006208DA"/>
    <w:rsid w:val="00620DE3"/>
    <w:rsid w:val="00620F25"/>
    <w:rsid w:val="00621D21"/>
    <w:rsid w:val="006223D4"/>
    <w:rsid w:val="00622682"/>
    <w:rsid w:val="00623D03"/>
    <w:rsid w:val="00624776"/>
    <w:rsid w:val="00625677"/>
    <w:rsid w:val="00625BD4"/>
    <w:rsid w:val="00626120"/>
    <w:rsid w:val="006270E8"/>
    <w:rsid w:val="00627312"/>
    <w:rsid w:val="00630302"/>
    <w:rsid w:val="00631A45"/>
    <w:rsid w:val="00631DAA"/>
    <w:rsid w:val="0063293A"/>
    <w:rsid w:val="006332B9"/>
    <w:rsid w:val="006333B3"/>
    <w:rsid w:val="00633A92"/>
    <w:rsid w:val="00633BBA"/>
    <w:rsid w:val="00633F61"/>
    <w:rsid w:val="0063475F"/>
    <w:rsid w:val="00634782"/>
    <w:rsid w:val="0063483A"/>
    <w:rsid w:val="00634C39"/>
    <w:rsid w:val="0063550F"/>
    <w:rsid w:val="0063644B"/>
    <w:rsid w:val="00636615"/>
    <w:rsid w:val="00636882"/>
    <w:rsid w:val="0063769C"/>
    <w:rsid w:val="00637805"/>
    <w:rsid w:val="00637A0A"/>
    <w:rsid w:val="00640BC7"/>
    <w:rsid w:val="00641410"/>
    <w:rsid w:val="00641E9A"/>
    <w:rsid w:val="0064222E"/>
    <w:rsid w:val="0064247B"/>
    <w:rsid w:val="00642FA3"/>
    <w:rsid w:val="00643C28"/>
    <w:rsid w:val="00644082"/>
    <w:rsid w:val="00644C2B"/>
    <w:rsid w:val="00645863"/>
    <w:rsid w:val="00645C1F"/>
    <w:rsid w:val="0064634B"/>
    <w:rsid w:val="0065088A"/>
    <w:rsid w:val="00651249"/>
    <w:rsid w:val="00653D12"/>
    <w:rsid w:val="00654923"/>
    <w:rsid w:val="0065624B"/>
    <w:rsid w:val="006567D3"/>
    <w:rsid w:val="00657169"/>
    <w:rsid w:val="00657F6E"/>
    <w:rsid w:val="006625AA"/>
    <w:rsid w:val="00662AD7"/>
    <w:rsid w:val="00663392"/>
    <w:rsid w:val="006633BC"/>
    <w:rsid w:val="00663517"/>
    <w:rsid w:val="00664933"/>
    <w:rsid w:val="00664D92"/>
    <w:rsid w:val="006660F3"/>
    <w:rsid w:val="00667229"/>
    <w:rsid w:val="0067080B"/>
    <w:rsid w:val="00670F2F"/>
    <w:rsid w:val="00671DD9"/>
    <w:rsid w:val="006736B5"/>
    <w:rsid w:val="00673B26"/>
    <w:rsid w:val="00674049"/>
    <w:rsid w:val="00675AA6"/>
    <w:rsid w:val="00675B4D"/>
    <w:rsid w:val="0067757E"/>
    <w:rsid w:val="006819FA"/>
    <w:rsid w:val="00681A00"/>
    <w:rsid w:val="0068235C"/>
    <w:rsid w:val="00682495"/>
    <w:rsid w:val="00682892"/>
    <w:rsid w:val="00683084"/>
    <w:rsid w:val="00683F8E"/>
    <w:rsid w:val="006846E1"/>
    <w:rsid w:val="00684836"/>
    <w:rsid w:val="00684A33"/>
    <w:rsid w:val="00684EAC"/>
    <w:rsid w:val="0068611B"/>
    <w:rsid w:val="006863EF"/>
    <w:rsid w:val="006901BE"/>
    <w:rsid w:val="00690DC9"/>
    <w:rsid w:val="00691263"/>
    <w:rsid w:val="00692CD5"/>
    <w:rsid w:val="00695BE7"/>
    <w:rsid w:val="00695CD4"/>
    <w:rsid w:val="00695E29"/>
    <w:rsid w:val="006962C5"/>
    <w:rsid w:val="006975AF"/>
    <w:rsid w:val="00697A2E"/>
    <w:rsid w:val="006A0C59"/>
    <w:rsid w:val="006A1D8E"/>
    <w:rsid w:val="006A3431"/>
    <w:rsid w:val="006A37A7"/>
    <w:rsid w:val="006A3B7F"/>
    <w:rsid w:val="006A4251"/>
    <w:rsid w:val="006A4498"/>
    <w:rsid w:val="006A6CE1"/>
    <w:rsid w:val="006A6E36"/>
    <w:rsid w:val="006A7D33"/>
    <w:rsid w:val="006B2340"/>
    <w:rsid w:val="006B2671"/>
    <w:rsid w:val="006B271C"/>
    <w:rsid w:val="006B29C5"/>
    <w:rsid w:val="006B2F06"/>
    <w:rsid w:val="006B37D1"/>
    <w:rsid w:val="006B3E5E"/>
    <w:rsid w:val="006B5128"/>
    <w:rsid w:val="006B566A"/>
    <w:rsid w:val="006B713C"/>
    <w:rsid w:val="006B76DE"/>
    <w:rsid w:val="006B7A20"/>
    <w:rsid w:val="006B7C5E"/>
    <w:rsid w:val="006B7F72"/>
    <w:rsid w:val="006C08C7"/>
    <w:rsid w:val="006C0AA4"/>
    <w:rsid w:val="006C1ED5"/>
    <w:rsid w:val="006C273D"/>
    <w:rsid w:val="006C5B8B"/>
    <w:rsid w:val="006C609A"/>
    <w:rsid w:val="006C7A2E"/>
    <w:rsid w:val="006C7AA1"/>
    <w:rsid w:val="006C7F3D"/>
    <w:rsid w:val="006D0B5B"/>
    <w:rsid w:val="006D114D"/>
    <w:rsid w:val="006D1C65"/>
    <w:rsid w:val="006D1F73"/>
    <w:rsid w:val="006D37F0"/>
    <w:rsid w:val="006D43B8"/>
    <w:rsid w:val="006D56F5"/>
    <w:rsid w:val="006D5EBC"/>
    <w:rsid w:val="006D5F15"/>
    <w:rsid w:val="006D6011"/>
    <w:rsid w:val="006D631E"/>
    <w:rsid w:val="006D7391"/>
    <w:rsid w:val="006D7BDB"/>
    <w:rsid w:val="006E00C7"/>
    <w:rsid w:val="006E0841"/>
    <w:rsid w:val="006E1566"/>
    <w:rsid w:val="006E2012"/>
    <w:rsid w:val="006E2690"/>
    <w:rsid w:val="006E35BF"/>
    <w:rsid w:val="006E3BF1"/>
    <w:rsid w:val="006E5E31"/>
    <w:rsid w:val="006E5F83"/>
    <w:rsid w:val="006F0187"/>
    <w:rsid w:val="006F0DFB"/>
    <w:rsid w:val="006F245D"/>
    <w:rsid w:val="006F261D"/>
    <w:rsid w:val="006F2E4B"/>
    <w:rsid w:val="006F3231"/>
    <w:rsid w:val="006F3BC9"/>
    <w:rsid w:val="006F4110"/>
    <w:rsid w:val="006F4D4D"/>
    <w:rsid w:val="006F5A15"/>
    <w:rsid w:val="006F7252"/>
    <w:rsid w:val="006F7529"/>
    <w:rsid w:val="006F7D88"/>
    <w:rsid w:val="00700169"/>
    <w:rsid w:val="00701356"/>
    <w:rsid w:val="007016F8"/>
    <w:rsid w:val="0070277A"/>
    <w:rsid w:val="00704257"/>
    <w:rsid w:val="00704E67"/>
    <w:rsid w:val="007051EC"/>
    <w:rsid w:val="0070531E"/>
    <w:rsid w:val="00705894"/>
    <w:rsid w:val="00706EEB"/>
    <w:rsid w:val="007073E7"/>
    <w:rsid w:val="00707451"/>
    <w:rsid w:val="0070788C"/>
    <w:rsid w:val="00710237"/>
    <w:rsid w:val="00710C64"/>
    <w:rsid w:val="0071162C"/>
    <w:rsid w:val="00711A2F"/>
    <w:rsid w:val="00712B3E"/>
    <w:rsid w:val="00713007"/>
    <w:rsid w:val="007148A0"/>
    <w:rsid w:val="0071682B"/>
    <w:rsid w:val="00716916"/>
    <w:rsid w:val="00716E75"/>
    <w:rsid w:val="00717E37"/>
    <w:rsid w:val="00720100"/>
    <w:rsid w:val="00720D5C"/>
    <w:rsid w:val="00722882"/>
    <w:rsid w:val="007239F5"/>
    <w:rsid w:val="00726EEB"/>
    <w:rsid w:val="0072725C"/>
    <w:rsid w:val="007274E9"/>
    <w:rsid w:val="00727C37"/>
    <w:rsid w:val="00727CFF"/>
    <w:rsid w:val="00730B52"/>
    <w:rsid w:val="00730C23"/>
    <w:rsid w:val="00730C41"/>
    <w:rsid w:val="007321D2"/>
    <w:rsid w:val="007334EF"/>
    <w:rsid w:val="00734217"/>
    <w:rsid w:val="00736B8D"/>
    <w:rsid w:val="007374D1"/>
    <w:rsid w:val="007405DE"/>
    <w:rsid w:val="0074116E"/>
    <w:rsid w:val="007416FE"/>
    <w:rsid w:val="0074303D"/>
    <w:rsid w:val="0074392C"/>
    <w:rsid w:val="00743F61"/>
    <w:rsid w:val="00744218"/>
    <w:rsid w:val="00745016"/>
    <w:rsid w:val="0074534C"/>
    <w:rsid w:val="00745640"/>
    <w:rsid w:val="00746223"/>
    <w:rsid w:val="00747060"/>
    <w:rsid w:val="0074707D"/>
    <w:rsid w:val="00750B08"/>
    <w:rsid w:val="00751169"/>
    <w:rsid w:val="00751A02"/>
    <w:rsid w:val="00751BA8"/>
    <w:rsid w:val="00751BDC"/>
    <w:rsid w:val="00751EEA"/>
    <w:rsid w:val="00753499"/>
    <w:rsid w:val="00753E3C"/>
    <w:rsid w:val="00754927"/>
    <w:rsid w:val="00754BD4"/>
    <w:rsid w:val="00755A2F"/>
    <w:rsid w:val="0075644C"/>
    <w:rsid w:val="0075799D"/>
    <w:rsid w:val="00757F55"/>
    <w:rsid w:val="00757FD7"/>
    <w:rsid w:val="00761F00"/>
    <w:rsid w:val="00763146"/>
    <w:rsid w:val="007640AB"/>
    <w:rsid w:val="00764BF2"/>
    <w:rsid w:val="00764D95"/>
    <w:rsid w:val="0076546C"/>
    <w:rsid w:val="00765489"/>
    <w:rsid w:val="00765A71"/>
    <w:rsid w:val="0076652D"/>
    <w:rsid w:val="00766F07"/>
    <w:rsid w:val="007672CF"/>
    <w:rsid w:val="00767CEC"/>
    <w:rsid w:val="007702F5"/>
    <w:rsid w:val="00770518"/>
    <w:rsid w:val="00772A2F"/>
    <w:rsid w:val="00774824"/>
    <w:rsid w:val="00774E42"/>
    <w:rsid w:val="00775151"/>
    <w:rsid w:val="007765D5"/>
    <w:rsid w:val="00776E4D"/>
    <w:rsid w:val="007778F3"/>
    <w:rsid w:val="007806BD"/>
    <w:rsid w:val="00781E58"/>
    <w:rsid w:val="0078250E"/>
    <w:rsid w:val="007840BD"/>
    <w:rsid w:val="007844BD"/>
    <w:rsid w:val="007847EB"/>
    <w:rsid w:val="00787F2E"/>
    <w:rsid w:val="00790376"/>
    <w:rsid w:val="007914CB"/>
    <w:rsid w:val="007915DF"/>
    <w:rsid w:val="00791F60"/>
    <w:rsid w:val="0079211F"/>
    <w:rsid w:val="00792AE7"/>
    <w:rsid w:val="00792B15"/>
    <w:rsid w:val="00792EF8"/>
    <w:rsid w:val="0079596A"/>
    <w:rsid w:val="00796072"/>
    <w:rsid w:val="00797343"/>
    <w:rsid w:val="007975BF"/>
    <w:rsid w:val="007A1AE9"/>
    <w:rsid w:val="007A2F09"/>
    <w:rsid w:val="007A32AA"/>
    <w:rsid w:val="007A3784"/>
    <w:rsid w:val="007A4A68"/>
    <w:rsid w:val="007A6001"/>
    <w:rsid w:val="007A65FB"/>
    <w:rsid w:val="007A6AEC"/>
    <w:rsid w:val="007B10F4"/>
    <w:rsid w:val="007B13FA"/>
    <w:rsid w:val="007B1419"/>
    <w:rsid w:val="007B4A80"/>
    <w:rsid w:val="007B5321"/>
    <w:rsid w:val="007B5866"/>
    <w:rsid w:val="007B5C80"/>
    <w:rsid w:val="007C14BF"/>
    <w:rsid w:val="007C20E8"/>
    <w:rsid w:val="007C2361"/>
    <w:rsid w:val="007C255F"/>
    <w:rsid w:val="007C28CC"/>
    <w:rsid w:val="007C4C9F"/>
    <w:rsid w:val="007C5F3D"/>
    <w:rsid w:val="007C62F3"/>
    <w:rsid w:val="007C715C"/>
    <w:rsid w:val="007C71D5"/>
    <w:rsid w:val="007D1BCA"/>
    <w:rsid w:val="007D1EB3"/>
    <w:rsid w:val="007D2A0D"/>
    <w:rsid w:val="007D3B7A"/>
    <w:rsid w:val="007D4F97"/>
    <w:rsid w:val="007D55A4"/>
    <w:rsid w:val="007D74F2"/>
    <w:rsid w:val="007D7679"/>
    <w:rsid w:val="007D7FA5"/>
    <w:rsid w:val="007E0ECE"/>
    <w:rsid w:val="007E11FA"/>
    <w:rsid w:val="007E162D"/>
    <w:rsid w:val="007E4ACB"/>
    <w:rsid w:val="007E51D2"/>
    <w:rsid w:val="007E5F0D"/>
    <w:rsid w:val="007E61A8"/>
    <w:rsid w:val="007E69DF"/>
    <w:rsid w:val="007E6EC8"/>
    <w:rsid w:val="007E7366"/>
    <w:rsid w:val="007E789B"/>
    <w:rsid w:val="007F0F1B"/>
    <w:rsid w:val="007F20C5"/>
    <w:rsid w:val="007F21C4"/>
    <w:rsid w:val="007F486A"/>
    <w:rsid w:val="007F5E0A"/>
    <w:rsid w:val="007F5FC9"/>
    <w:rsid w:val="007F649E"/>
    <w:rsid w:val="007F66CB"/>
    <w:rsid w:val="007F7512"/>
    <w:rsid w:val="00800B53"/>
    <w:rsid w:val="00801074"/>
    <w:rsid w:val="0080171C"/>
    <w:rsid w:val="00802291"/>
    <w:rsid w:val="00802E9C"/>
    <w:rsid w:val="00803D05"/>
    <w:rsid w:val="00804857"/>
    <w:rsid w:val="00804A62"/>
    <w:rsid w:val="00805FBC"/>
    <w:rsid w:val="0080638C"/>
    <w:rsid w:val="008079FA"/>
    <w:rsid w:val="00807DA5"/>
    <w:rsid w:val="00807E31"/>
    <w:rsid w:val="00807FEB"/>
    <w:rsid w:val="0081008B"/>
    <w:rsid w:val="0081018F"/>
    <w:rsid w:val="00810CC3"/>
    <w:rsid w:val="00810F00"/>
    <w:rsid w:val="00811A31"/>
    <w:rsid w:val="00811A47"/>
    <w:rsid w:val="00811AD1"/>
    <w:rsid w:val="008123A1"/>
    <w:rsid w:val="0081272A"/>
    <w:rsid w:val="008140F8"/>
    <w:rsid w:val="00814569"/>
    <w:rsid w:val="008157A1"/>
    <w:rsid w:val="00815DBC"/>
    <w:rsid w:val="00816495"/>
    <w:rsid w:val="008165E7"/>
    <w:rsid w:val="00816B9E"/>
    <w:rsid w:val="0081761C"/>
    <w:rsid w:val="0082027F"/>
    <w:rsid w:val="00821823"/>
    <w:rsid w:val="00822229"/>
    <w:rsid w:val="00822C8D"/>
    <w:rsid w:val="00823B5D"/>
    <w:rsid w:val="00823C5F"/>
    <w:rsid w:val="00824CD3"/>
    <w:rsid w:val="0082609E"/>
    <w:rsid w:val="00827403"/>
    <w:rsid w:val="008279FF"/>
    <w:rsid w:val="00830034"/>
    <w:rsid w:val="0083080D"/>
    <w:rsid w:val="008308EA"/>
    <w:rsid w:val="00833560"/>
    <w:rsid w:val="00833611"/>
    <w:rsid w:val="00834E08"/>
    <w:rsid w:val="00834EC1"/>
    <w:rsid w:val="0083502B"/>
    <w:rsid w:val="00835B4F"/>
    <w:rsid w:val="008400B9"/>
    <w:rsid w:val="00842D8E"/>
    <w:rsid w:val="00844011"/>
    <w:rsid w:val="0084668C"/>
    <w:rsid w:val="00846FBA"/>
    <w:rsid w:val="008471C5"/>
    <w:rsid w:val="00850450"/>
    <w:rsid w:val="008516BE"/>
    <w:rsid w:val="00851DB8"/>
    <w:rsid w:val="00853676"/>
    <w:rsid w:val="00853682"/>
    <w:rsid w:val="00854C77"/>
    <w:rsid w:val="008569A5"/>
    <w:rsid w:val="00856C4E"/>
    <w:rsid w:val="008571D0"/>
    <w:rsid w:val="00860A73"/>
    <w:rsid w:val="00860C9D"/>
    <w:rsid w:val="00860CC9"/>
    <w:rsid w:val="008620E6"/>
    <w:rsid w:val="00863672"/>
    <w:rsid w:val="00863918"/>
    <w:rsid w:val="00863C4C"/>
    <w:rsid w:val="00865932"/>
    <w:rsid w:val="0086631C"/>
    <w:rsid w:val="00866BFE"/>
    <w:rsid w:val="00866DF0"/>
    <w:rsid w:val="008702A3"/>
    <w:rsid w:val="00870E45"/>
    <w:rsid w:val="00871647"/>
    <w:rsid w:val="008724A4"/>
    <w:rsid w:val="00872D17"/>
    <w:rsid w:val="00873284"/>
    <w:rsid w:val="008735EB"/>
    <w:rsid w:val="00873EB5"/>
    <w:rsid w:val="0087482B"/>
    <w:rsid w:val="0087500B"/>
    <w:rsid w:val="0087517F"/>
    <w:rsid w:val="00876D22"/>
    <w:rsid w:val="00877C47"/>
    <w:rsid w:val="008800D1"/>
    <w:rsid w:val="00880403"/>
    <w:rsid w:val="00880719"/>
    <w:rsid w:val="00880866"/>
    <w:rsid w:val="0088099F"/>
    <w:rsid w:val="00880CB8"/>
    <w:rsid w:val="00881999"/>
    <w:rsid w:val="00881FE2"/>
    <w:rsid w:val="00882111"/>
    <w:rsid w:val="008848B0"/>
    <w:rsid w:val="0088616B"/>
    <w:rsid w:val="008877D7"/>
    <w:rsid w:val="008879ED"/>
    <w:rsid w:val="00887F7C"/>
    <w:rsid w:val="00892781"/>
    <w:rsid w:val="008932B8"/>
    <w:rsid w:val="0089343D"/>
    <w:rsid w:val="00893935"/>
    <w:rsid w:val="00893AFA"/>
    <w:rsid w:val="0089498D"/>
    <w:rsid w:val="0089513C"/>
    <w:rsid w:val="008977ED"/>
    <w:rsid w:val="00897A36"/>
    <w:rsid w:val="008A0D43"/>
    <w:rsid w:val="008A52DF"/>
    <w:rsid w:val="008A5F3C"/>
    <w:rsid w:val="008A79AB"/>
    <w:rsid w:val="008B039B"/>
    <w:rsid w:val="008B0644"/>
    <w:rsid w:val="008B073D"/>
    <w:rsid w:val="008B0941"/>
    <w:rsid w:val="008B0E0E"/>
    <w:rsid w:val="008B1339"/>
    <w:rsid w:val="008B201C"/>
    <w:rsid w:val="008B204A"/>
    <w:rsid w:val="008B2957"/>
    <w:rsid w:val="008B5850"/>
    <w:rsid w:val="008B5A5A"/>
    <w:rsid w:val="008B5F0D"/>
    <w:rsid w:val="008B63E4"/>
    <w:rsid w:val="008B6644"/>
    <w:rsid w:val="008B7F1A"/>
    <w:rsid w:val="008C0F41"/>
    <w:rsid w:val="008C1DAA"/>
    <w:rsid w:val="008C1DC9"/>
    <w:rsid w:val="008C2445"/>
    <w:rsid w:val="008C2C0B"/>
    <w:rsid w:val="008C2F0A"/>
    <w:rsid w:val="008C2F0F"/>
    <w:rsid w:val="008C31AD"/>
    <w:rsid w:val="008C44F0"/>
    <w:rsid w:val="008C5788"/>
    <w:rsid w:val="008C5B35"/>
    <w:rsid w:val="008C6D9D"/>
    <w:rsid w:val="008D0DD2"/>
    <w:rsid w:val="008D24D1"/>
    <w:rsid w:val="008D2991"/>
    <w:rsid w:val="008D358C"/>
    <w:rsid w:val="008D463C"/>
    <w:rsid w:val="008D49CE"/>
    <w:rsid w:val="008D619D"/>
    <w:rsid w:val="008D61AF"/>
    <w:rsid w:val="008E0683"/>
    <w:rsid w:val="008E38A1"/>
    <w:rsid w:val="008E3D3B"/>
    <w:rsid w:val="008E4196"/>
    <w:rsid w:val="008E4571"/>
    <w:rsid w:val="008E4E5F"/>
    <w:rsid w:val="008E51DA"/>
    <w:rsid w:val="008E65CB"/>
    <w:rsid w:val="008E6674"/>
    <w:rsid w:val="008E6E5D"/>
    <w:rsid w:val="008F024A"/>
    <w:rsid w:val="008F2030"/>
    <w:rsid w:val="008F293C"/>
    <w:rsid w:val="008F3011"/>
    <w:rsid w:val="008F336A"/>
    <w:rsid w:val="008F35A8"/>
    <w:rsid w:val="008F420E"/>
    <w:rsid w:val="008F498C"/>
    <w:rsid w:val="008F4C31"/>
    <w:rsid w:val="008F53C8"/>
    <w:rsid w:val="008F75F3"/>
    <w:rsid w:val="008F76A6"/>
    <w:rsid w:val="008F7C61"/>
    <w:rsid w:val="008F7DC1"/>
    <w:rsid w:val="009022B1"/>
    <w:rsid w:val="00902927"/>
    <w:rsid w:val="00902D2A"/>
    <w:rsid w:val="009045AE"/>
    <w:rsid w:val="009047DE"/>
    <w:rsid w:val="009048BB"/>
    <w:rsid w:val="009059B7"/>
    <w:rsid w:val="0090766F"/>
    <w:rsid w:val="00907973"/>
    <w:rsid w:val="009107D9"/>
    <w:rsid w:val="00911523"/>
    <w:rsid w:val="00911F4B"/>
    <w:rsid w:val="00912DFA"/>
    <w:rsid w:val="0091375B"/>
    <w:rsid w:val="00913DC3"/>
    <w:rsid w:val="00915ABF"/>
    <w:rsid w:val="0091652F"/>
    <w:rsid w:val="00916D33"/>
    <w:rsid w:val="00917735"/>
    <w:rsid w:val="00921554"/>
    <w:rsid w:val="00922F5E"/>
    <w:rsid w:val="009234BD"/>
    <w:rsid w:val="00925580"/>
    <w:rsid w:val="0092563D"/>
    <w:rsid w:val="00925DE2"/>
    <w:rsid w:val="00926031"/>
    <w:rsid w:val="009263BD"/>
    <w:rsid w:val="009266E8"/>
    <w:rsid w:val="009273F4"/>
    <w:rsid w:val="0092748B"/>
    <w:rsid w:val="00927845"/>
    <w:rsid w:val="009314C8"/>
    <w:rsid w:val="00931B24"/>
    <w:rsid w:val="00932195"/>
    <w:rsid w:val="009334EB"/>
    <w:rsid w:val="0093367A"/>
    <w:rsid w:val="00935182"/>
    <w:rsid w:val="00936960"/>
    <w:rsid w:val="009369DE"/>
    <w:rsid w:val="00940635"/>
    <w:rsid w:val="00940CE5"/>
    <w:rsid w:val="0094187A"/>
    <w:rsid w:val="0094216D"/>
    <w:rsid w:val="009429D4"/>
    <w:rsid w:val="00943183"/>
    <w:rsid w:val="00943E6D"/>
    <w:rsid w:val="0094409C"/>
    <w:rsid w:val="0094683A"/>
    <w:rsid w:val="0095116C"/>
    <w:rsid w:val="009527A2"/>
    <w:rsid w:val="009534CA"/>
    <w:rsid w:val="00953C74"/>
    <w:rsid w:val="00953F99"/>
    <w:rsid w:val="00955630"/>
    <w:rsid w:val="00955F3D"/>
    <w:rsid w:val="0095693A"/>
    <w:rsid w:val="009579A9"/>
    <w:rsid w:val="009613F8"/>
    <w:rsid w:val="009632C8"/>
    <w:rsid w:val="00964B20"/>
    <w:rsid w:val="009665A2"/>
    <w:rsid w:val="00966823"/>
    <w:rsid w:val="00966FF5"/>
    <w:rsid w:val="00970AF6"/>
    <w:rsid w:val="009725A5"/>
    <w:rsid w:val="00972DA0"/>
    <w:rsid w:val="00973824"/>
    <w:rsid w:val="009746B8"/>
    <w:rsid w:val="00974785"/>
    <w:rsid w:val="00974B5F"/>
    <w:rsid w:val="0097512D"/>
    <w:rsid w:val="00975138"/>
    <w:rsid w:val="0097562F"/>
    <w:rsid w:val="00975E8D"/>
    <w:rsid w:val="009760F6"/>
    <w:rsid w:val="009774CA"/>
    <w:rsid w:val="00980528"/>
    <w:rsid w:val="009820D0"/>
    <w:rsid w:val="009838B7"/>
    <w:rsid w:val="00983E58"/>
    <w:rsid w:val="009851B8"/>
    <w:rsid w:val="00986DB4"/>
    <w:rsid w:val="0098735A"/>
    <w:rsid w:val="009877C0"/>
    <w:rsid w:val="00990C29"/>
    <w:rsid w:val="009917A8"/>
    <w:rsid w:val="00991E25"/>
    <w:rsid w:val="00993FF5"/>
    <w:rsid w:val="0099424F"/>
    <w:rsid w:val="00994D24"/>
    <w:rsid w:val="00997027"/>
    <w:rsid w:val="00997404"/>
    <w:rsid w:val="0099767B"/>
    <w:rsid w:val="00997839"/>
    <w:rsid w:val="009A05EF"/>
    <w:rsid w:val="009A17D4"/>
    <w:rsid w:val="009A2252"/>
    <w:rsid w:val="009A2392"/>
    <w:rsid w:val="009A496A"/>
    <w:rsid w:val="009A59E4"/>
    <w:rsid w:val="009A7368"/>
    <w:rsid w:val="009A7B73"/>
    <w:rsid w:val="009B009A"/>
    <w:rsid w:val="009B0A9D"/>
    <w:rsid w:val="009B2222"/>
    <w:rsid w:val="009B3334"/>
    <w:rsid w:val="009B4FF9"/>
    <w:rsid w:val="009B5993"/>
    <w:rsid w:val="009B6D2E"/>
    <w:rsid w:val="009C0784"/>
    <w:rsid w:val="009C284C"/>
    <w:rsid w:val="009C2F29"/>
    <w:rsid w:val="009C30F7"/>
    <w:rsid w:val="009C3922"/>
    <w:rsid w:val="009C4DB7"/>
    <w:rsid w:val="009C6844"/>
    <w:rsid w:val="009D0529"/>
    <w:rsid w:val="009D15CB"/>
    <w:rsid w:val="009D175A"/>
    <w:rsid w:val="009D1804"/>
    <w:rsid w:val="009D1C83"/>
    <w:rsid w:val="009D2759"/>
    <w:rsid w:val="009D42AA"/>
    <w:rsid w:val="009D512E"/>
    <w:rsid w:val="009D5344"/>
    <w:rsid w:val="009E0559"/>
    <w:rsid w:val="009E0BB7"/>
    <w:rsid w:val="009E1201"/>
    <w:rsid w:val="009E129F"/>
    <w:rsid w:val="009E1539"/>
    <w:rsid w:val="009E23D3"/>
    <w:rsid w:val="009E2CD2"/>
    <w:rsid w:val="009E2E1C"/>
    <w:rsid w:val="009E305F"/>
    <w:rsid w:val="009E3481"/>
    <w:rsid w:val="009E3F48"/>
    <w:rsid w:val="009E4692"/>
    <w:rsid w:val="009E53AF"/>
    <w:rsid w:val="009E55D4"/>
    <w:rsid w:val="009E5725"/>
    <w:rsid w:val="009E5D22"/>
    <w:rsid w:val="009E610F"/>
    <w:rsid w:val="009F04A4"/>
    <w:rsid w:val="009F0D61"/>
    <w:rsid w:val="009F0F4B"/>
    <w:rsid w:val="009F187A"/>
    <w:rsid w:val="009F1D93"/>
    <w:rsid w:val="009F253D"/>
    <w:rsid w:val="009F2730"/>
    <w:rsid w:val="009F277E"/>
    <w:rsid w:val="009F377D"/>
    <w:rsid w:val="009F37DF"/>
    <w:rsid w:val="009F39FE"/>
    <w:rsid w:val="009F4133"/>
    <w:rsid w:val="009F4418"/>
    <w:rsid w:val="009F4E1E"/>
    <w:rsid w:val="009F57F4"/>
    <w:rsid w:val="009F5A2F"/>
    <w:rsid w:val="009F5CA2"/>
    <w:rsid w:val="009F70FF"/>
    <w:rsid w:val="00A001BA"/>
    <w:rsid w:val="00A00268"/>
    <w:rsid w:val="00A00F09"/>
    <w:rsid w:val="00A01367"/>
    <w:rsid w:val="00A01CA3"/>
    <w:rsid w:val="00A021B5"/>
    <w:rsid w:val="00A0248C"/>
    <w:rsid w:val="00A034C9"/>
    <w:rsid w:val="00A03A0C"/>
    <w:rsid w:val="00A04A26"/>
    <w:rsid w:val="00A04DFA"/>
    <w:rsid w:val="00A050A7"/>
    <w:rsid w:val="00A05F49"/>
    <w:rsid w:val="00A06253"/>
    <w:rsid w:val="00A06666"/>
    <w:rsid w:val="00A06C5E"/>
    <w:rsid w:val="00A07BAA"/>
    <w:rsid w:val="00A11118"/>
    <w:rsid w:val="00A1227E"/>
    <w:rsid w:val="00A12A2D"/>
    <w:rsid w:val="00A147EB"/>
    <w:rsid w:val="00A157DE"/>
    <w:rsid w:val="00A1632D"/>
    <w:rsid w:val="00A1756B"/>
    <w:rsid w:val="00A1788C"/>
    <w:rsid w:val="00A20019"/>
    <w:rsid w:val="00A2227B"/>
    <w:rsid w:val="00A23102"/>
    <w:rsid w:val="00A24083"/>
    <w:rsid w:val="00A248AF"/>
    <w:rsid w:val="00A24C98"/>
    <w:rsid w:val="00A25B4C"/>
    <w:rsid w:val="00A26D35"/>
    <w:rsid w:val="00A306D4"/>
    <w:rsid w:val="00A30F28"/>
    <w:rsid w:val="00A3126E"/>
    <w:rsid w:val="00A3132E"/>
    <w:rsid w:val="00A32BEF"/>
    <w:rsid w:val="00A36895"/>
    <w:rsid w:val="00A368B2"/>
    <w:rsid w:val="00A36EA0"/>
    <w:rsid w:val="00A36FA5"/>
    <w:rsid w:val="00A37232"/>
    <w:rsid w:val="00A37B37"/>
    <w:rsid w:val="00A4080C"/>
    <w:rsid w:val="00A45273"/>
    <w:rsid w:val="00A454FB"/>
    <w:rsid w:val="00A457F1"/>
    <w:rsid w:val="00A479C1"/>
    <w:rsid w:val="00A51173"/>
    <w:rsid w:val="00A520DF"/>
    <w:rsid w:val="00A5282E"/>
    <w:rsid w:val="00A52F9D"/>
    <w:rsid w:val="00A53FF2"/>
    <w:rsid w:val="00A55CBD"/>
    <w:rsid w:val="00A55F4A"/>
    <w:rsid w:val="00A56DB0"/>
    <w:rsid w:val="00A61DE0"/>
    <w:rsid w:val="00A6212B"/>
    <w:rsid w:val="00A624F9"/>
    <w:rsid w:val="00A639E2"/>
    <w:rsid w:val="00A63B4A"/>
    <w:rsid w:val="00A6433F"/>
    <w:rsid w:val="00A65E49"/>
    <w:rsid w:val="00A6693F"/>
    <w:rsid w:val="00A675FA"/>
    <w:rsid w:val="00A712B8"/>
    <w:rsid w:val="00A71954"/>
    <w:rsid w:val="00A735F4"/>
    <w:rsid w:val="00A739EC"/>
    <w:rsid w:val="00A748D6"/>
    <w:rsid w:val="00A75064"/>
    <w:rsid w:val="00A75F8F"/>
    <w:rsid w:val="00A76068"/>
    <w:rsid w:val="00A7749E"/>
    <w:rsid w:val="00A80D14"/>
    <w:rsid w:val="00A823E2"/>
    <w:rsid w:val="00A833EF"/>
    <w:rsid w:val="00A8409E"/>
    <w:rsid w:val="00A85CF4"/>
    <w:rsid w:val="00A86751"/>
    <w:rsid w:val="00A86852"/>
    <w:rsid w:val="00A87E37"/>
    <w:rsid w:val="00A90012"/>
    <w:rsid w:val="00A90F79"/>
    <w:rsid w:val="00A933F3"/>
    <w:rsid w:val="00A936AC"/>
    <w:rsid w:val="00A93E92"/>
    <w:rsid w:val="00A94533"/>
    <w:rsid w:val="00A94E57"/>
    <w:rsid w:val="00A96A62"/>
    <w:rsid w:val="00AA0AE1"/>
    <w:rsid w:val="00AA11A2"/>
    <w:rsid w:val="00AA154A"/>
    <w:rsid w:val="00AA1790"/>
    <w:rsid w:val="00AA23EB"/>
    <w:rsid w:val="00AA2484"/>
    <w:rsid w:val="00AA2FDA"/>
    <w:rsid w:val="00AA3743"/>
    <w:rsid w:val="00AA3A6B"/>
    <w:rsid w:val="00AA3F56"/>
    <w:rsid w:val="00AA4182"/>
    <w:rsid w:val="00AA4535"/>
    <w:rsid w:val="00AA596F"/>
    <w:rsid w:val="00AA6037"/>
    <w:rsid w:val="00AA6164"/>
    <w:rsid w:val="00AA7202"/>
    <w:rsid w:val="00AA76E8"/>
    <w:rsid w:val="00AB04D9"/>
    <w:rsid w:val="00AB1225"/>
    <w:rsid w:val="00AB17AA"/>
    <w:rsid w:val="00AB17F5"/>
    <w:rsid w:val="00AB307F"/>
    <w:rsid w:val="00AB4147"/>
    <w:rsid w:val="00AB4218"/>
    <w:rsid w:val="00AB4F4F"/>
    <w:rsid w:val="00AB4FCF"/>
    <w:rsid w:val="00AB4FD0"/>
    <w:rsid w:val="00AB5BED"/>
    <w:rsid w:val="00AB5D63"/>
    <w:rsid w:val="00AB6007"/>
    <w:rsid w:val="00AB6029"/>
    <w:rsid w:val="00AC1130"/>
    <w:rsid w:val="00AC17EE"/>
    <w:rsid w:val="00AC2087"/>
    <w:rsid w:val="00AC23FE"/>
    <w:rsid w:val="00AC2A77"/>
    <w:rsid w:val="00AC2C0B"/>
    <w:rsid w:val="00AC3B7A"/>
    <w:rsid w:val="00AC3F8E"/>
    <w:rsid w:val="00AC4C9A"/>
    <w:rsid w:val="00AC5180"/>
    <w:rsid w:val="00AC67B1"/>
    <w:rsid w:val="00AC6C65"/>
    <w:rsid w:val="00AC7681"/>
    <w:rsid w:val="00AC790C"/>
    <w:rsid w:val="00AC7F01"/>
    <w:rsid w:val="00AD05CB"/>
    <w:rsid w:val="00AD0E89"/>
    <w:rsid w:val="00AD1E02"/>
    <w:rsid w:val="00AD3572"/>
    <w:rsid w:val="00AD5FF8"/>
    <w:rsid w:val="00AD63C5"/>
    <w:rsid w:val="00AD6431"/>
    <w:rsid w:val="00AD736A"/>
    <w:rsid w:val="00AD783C"/>
    <w:rsid w:val="00AE2508"/>
    <w:rsid w:val="00AE318A"/>
    <w:rsid w:val="00AE4319"/>
    <w:rsid w:val="00AE5233"/>
    <w:rsid w:val="00AE538C"/>
    <w:rsid w:val="00AE7548"/>
    <w:rsid w:val="00AE78DB"/>
    <w:rsid w:val="00AE7C8B"/>
    <w:rsid w:val="00AF0692"/>
    <w:rsid w:val="00AF10BD"/>
    <w:rsid w:val="00AF15E3"/>
    <w:rsid w:val="00AF2721"/>
    <w:rsid w:val="00AF6E9E"/>
    <w:rsid w:val="00B00581"/>
    <w:rsid w:val="00B005FC"/>
    <w:rsid w:val="00B013F9"/>
    <w:rsid w:val="00B0178E"/>
    <w:rsid w:val="00B01A51"/>
    <w:rsid w:val="00B03B87"/>
    <w:rsid w:val="00B04006"/>
    <w:rsid w:val="00B043F8"/>
    <w:rsid w:val="00B04778"/>
    <w:rsid w:val="00B04ACB"/>
    <w:rsid w:val="00B05EA6"/>
    <w:rsid w:val="00B0658F"/>
    <w:rsid w:val="00B06A95"/>
    <w:rsid w:val="00B0707E"/>
    <w:rsid w:val="00B075F0"/>
    <w:rsid w:val="00B0785B"/>
    <w:rsid w:val="00B07924"/>
    <w:rsid w:val="00B1002F"/>
    <w:rsid w:val="00B110B9"/>
    <w:rsid w:val="00B122C8"/>
    <w:rsid w:val="00B13A1E"/>
    <w:rsid w:val="00B14C9F"/>
    <w:rsid w:val="00B16059"/>
    <w:rsid w:val="00B1653F"/>
    <w:rsid w:val="00B17974"/>
    <w:rsid w:val="00B20109"/>
    <w:rsid w:val="00B21E0B"/>
    <w:rsid w:val="00B22095"/>
    <w:rsid w:val="00B23008"/>
    <w:rsid w:val="00B24BA2"/>
    <w:rsid w:val="00B24C9C"/>
    <w:rsid w:val="00B25716"/>
    <w:rsid w:val="00B2664A"/>
    <w:rsid w:val="00B27EA6"/>
    <w:rsid w:val="00B27F80"/>
    <w:rsid w:val="00B31272"/>
    <w:rsid w:val="00B33031"/>
    <w:rsid w:val="00B33D78"/>
    <w:rsid w:val="00B376EF"/>
    <w:rsid w:val="00B378CB"/>
    <w:rsid w:val="00B4033A"/>
    <w:rsid w:val="00B40353"/>
    <w:rsid w:val="00B40C1A"/>
    <w:rsid w:val="00B40F79"/>
    <w:rsid w:val="00B4389A"/>
    <w:rsid w:val="00B46A54"/>
    <w:rsid w:val="00B4725C"/>
    <w:rsid w:val="00B4776E"/>
    <w:rsid w:val="00B478F6"/>
    <w:rsid w:val="00B512F6"/>
    <w:rsid w:val="00B52708"/>
    <w:rsid w:val="00B53421"/>
    <w:rsid w:val="00B53780"/>
    <w:rsid w:val="00B537D8"/>
    <w:rsid w:val="00B53918"/>
    <w:rsid w:val="00B543A4"/>
    <w:rsid w:val="00B55625"/>
    <w:rsid w:val="00B55F16"/>
    <w:rsid w:val="00B55F25"/>
    <w:rsid w:val="00B56098"/>
    <w:rsid w:val="00B560C4"/>
    <w:rsid w:val="00B568E8"/>
    <w:rsid w:val="00B5713C"/>
    <w:rsid w:val="00B57800"/>
    <w:rsid w:val="00B57E93"/>
    <w:rsid w:val="00B60B04"/>
    <w:rsid w:val="00B60E23"/>
    <w:rsid w:val="00B615D6"/>
    <w:rsid w:val="00B6169D"/>
    <w:rsid w:val="00B62414"/>
    <w:rsid w:val="00B64713"/>
    <w:rsid w:val="00B65657"/>
    <w:rsid w:val="00B66207"/>
    <w:rsid w:val="00B67612"/>
    <w:rsid w:val="00B67A90"/>
    <w:rsid w:val="00B71DD7"/>
    <w:rsid w:val="00B72241"/>
    <w:rsid w:val="00B74B02"/>
    <w:rsid w:val="00B74C57"/>
    <w:rsid w:val="00B755D7"/>
    <w:rsid w:val="00B759D2"/>
    <w:rsid w:val="00B75E71"/>
    <w:rsid w:val="00B76A93"/>
    <w:rsid w:val="00B76B6E"/>
    <w:rsid w:val="00B77401"/>
    <w:rsid w:val="00B80E9E"/>
    <w:rsid w:val="00B82381"/>
    <w:rsid w:val="00B83A63"/>
    <w:rsid w:val="00B83AE6"/>
    <w:rsid w:val="00B8414E"/>
    <w:rsid w:val="00B842A8"/>
    <w:rsid w:val="00B84807"/>
    <w:rsid w:val="00B85731"/>
    <w:rsid w:val="00B859F9"/>
    <w:rsid w:val="00B86426"/>
    <w:rsid w:val="00B86FE9"/>
    <w:rsid w:val="00B90348"/>
    <w:rsid w:val="00B90A88"/>
    <w:rsid w:val="00B9117A"/>
    <w:rsid w:val="00B91CBB"/>
    <w:rsid w:val="00B92B82"/>
    <w:rsid w:val="00B937C8"/>
    <w:rsid w:val="00B9540F"/>
    <w:rsid w:val="00B96CB3"/>
    <w:rsid w:val="00B97340"/>
    <w:rsid w:val="00B9789E"/>
    <w:rsid w:val="00BA035A"/>
    <w:rsid w:val="00BA1691"/>
    <w:rsid w:val="00BA169D"/>
    <w:rsid w:val="00BA1F9F"/>
    <w:rsid w:val="00BA3041"/>
    <w:rsid w:val="00BA34E5"/>
    <w:rsid w:val="00BA3DDE"/>
    <w:rsid w:val="00BA3F3B"/>
    <w:rsid w:val="00BA491F"/>
    <w:rsid w:val="00BA5486"/>
    <w:rsid w:val="00BA58E9"/>
    <w:rsid w:val="00BA77EF"/>
    <w:rsid w:val="00BB0605"/>
    <w:rsid w:val="00BB091A"/>
    <w:rsid w:val="00BB0E80"/>
    <w:rsid w:val="00BB14BE"/>
    <w:rsid w:val="00BB20C4"/>
    <w:rsid w:val="00BB2A46"/>
    <w:rsid w:val="00BB361B"/>
    <w:rsid w:val="00BB3BE4"/>
    <w:rsid w:val="00BB40AA"/>
    <w:rsid w:val="00BB497C"/>
    <w:rsid w:val="00BB50E8"/>
    <w:rsid w:val="00BB5F19"/>
    <w:rsid w:val="00BB6815"/>
    <w:rsid w:val="00BB6C9F"/>
    <w:rsid w:val="00BB6D6B"/>
    <w:rsid w:val="00BB6E7D"/>
    <w:rsid w:val="00BB76AB"/>
    <w:rsid w:val="00BB76AE"/>
    <w:rsid w:val="00BB7F68"/>
    <w:rsid w:val="00BC08D0"/>
    <w:rsid w:val="00BC16B4"/>
    <w:rsid w:val="00BC2541"/>
    <w:rsid w:val="00BC3BC6"/>
    <w:rsid w:val="00BC4C8B"/>
    <w:rsid w:val="00BC5307"/>
    <w:rsid w:val="00BC6DB6"/>
    <w:rsid w:val="00BC7D6D"/>
    <w:rsid w:val="00BD2D08"/>
    <w:rsid w:val="00BD2DB1"/>
    <w:rsid w:val="00BD3593"/>
    <w:rsid w:val="00BD4186"/>
    <w:rsid w:val="00BD4355"/>
    <w:rsid w:val="00BD5BC9"/>
    <w:rsid w:val="00BD64F3"/>
    <w:rsid w:val="00BD6C85"/>
    <w:rsid w:val="00BD6C95"/>
    <w:rsid w:val="00BE11AF"/>
    <w:rsid w:val="00BE1650"/>
    <w:rsid w:val="00BE1C41"/>
    <w:rsid w:val="00BE1FA5"/>
    <w:rsid w:val="00BE2361"/>
    <w:rsid w:val="00BE2409"/>
    <w:rsid w:val="00BE3117"/>
    <w:rsid w:val="00BE3CA6"/>
    <w:rsid w:val="00BE5BB9"/>
    <w:rsid w:val="00BE5C6D"/>
    <w:rsid w:val="00BF046B"/>
    <w:rsid w:val="00BF0EE7"/>
    <w:rsid w:val="00BF1353"/>
    <w:rsid w:val="00BF1661"/>
    <w:rsid w:val="00BF1704"/>
    <w:rsid w:val="00BF27DD"/>
    <w:rsid w:val="00BF463B"/>
    <w:rsid w:val="00BF5084"/>
    <w:rsid w:val="00BF5252"/>
    <w:rsid w:val="00BF593F"/>
    <w:rsid w:val="00BF5BFC"/>
    <w:rsid w:val="00BF7E75"/>
    <w:rsid w:val="00C001EC"/>
    <w:rsid w:val="00C002E9"/>
    <w:rsid w:val="00C00382"/>
    <w:rsid w:val="00C00946"/>
    <w:rsid w:val="00C00A00"/>
    <w:rsid w:val="00C00B10"/>
    <w:rsid w:val="00C01BDE"/>
    <w:rsid w:val="00C01D17"/>
    <w:rsid w:val="00C02FE0"/>
    <w:rsid w:val="00C034BD"/>
    <w:rsid w:val="00C03A12"/>
    <w:rsid w:val="00C0461D"/>
    <w:rsid w:val="00C04FCA"/>
    <w:rsid w:val="00C0545A"/>
    <w:rsid w:val="00C054FB"/>
    <w:rsid w:val="00C06491"/>
    <w:rsid w:val="00C0650E"/>
    <w:rsid w:val="00C07E63"/>
    <w:rsid w:val="00C10610"/>
    <w:rsid w:val="00C10CB1"/>
    <w:rsid w:val="00C115F0"/>
    <w:rsid w:val="00C12ADD"/>
    <w:rsid w:val="00C13593"/>
    <w:rsid w:val="00C13CDF"/>
    <w:rsid w:val="00C13E96"/>
    <w:rsid w:val="00C14A7D"/>
    <w:rsid w:val="00C158AA"/>
    <w:rsid w:val="00C202A5"/>
    <w:rsid w:val="00C2079E"/>
    <w:rsid w:val="00C20C1D"/>
    <w:rsid w:val="00C213B7"/>
    <w:rsid w:val="00C2320F"/>
    <w:rsid w:val="00C23507"/>
    <w:rsid w:val="00C23687"/>
    <w:rsid w:val="00C23748"/>
    <w:rsid w:val="00C244BC"/>
    <w:rsid w:val="00C25A70"/>
    <w:rsid w:val="00C26643"/>
    <w:rsid w:val="00C2792E"/>
    <w:rsid w:val="00C27A99"/>
    <w:rsid w:val="00C27B9F"/>
    <w:rsid w:val="00C306B1"/>
    <w:rsid w:val="00C30863"/>
    <w:rsid w:val="00C32460"/>
    <w:rsid w:val="00C327FC"/>
    <w:rsid w:val="00C32DD0"/>
    <w:rsid w:val="00C3488C"/>
    <w:rsid w:val="00C34BB8"/>
    <w:rsid w:val="00C34DA9"/>
    <w:rsid w:val="00C3529D"/>
    <w:rsid w:val="00C35C03"/>
    <w:rsid w:val="00C35CEC"/>
    <w:rsid w:val="00C36587"/>
    <w:rsid w:val="00C36EC7"/>
    <w:rsid w:val="00C37910"/>
    <w:rsid w:val="00C406F8"/>
    <w:rsid w:val="00C41E5F"/>
    <w:rsid w:val="00C42DA2"/>
    <w:rsid w:val="00C42DE9"/>
    <w:rsid w:val="00C42EDC"/>
    <w:rsid w:val="00C44394"/>
    <w:rsid w:val="00C4480A"/>
    <w:rsid w:val="00C44E50"/>
    <w:rsid w:val="00C4549D"/>
    <w:rsid w:val="00C459B9"/>
    <w:rsid w:val="00C45B03"/>
    <w:rsid w:val="00C46176"/>
    <w:rsid w:val="00C468B4"/>
    <w:rsid w:val="00C46D2B"/>
    <w:rsid w:val="00C47204"/>
    <w:rsid w:val="00C4738D"/>
    <w:rsid w:val="00C47BFE"/>
    <w:rsid w:val="00C509E7"/>
    <w:rsid w:val="00C5106B"/>
    <w:rsid w:val="00C510FC"/>
    <w:rsid w:val="00C51D68"/>
    <w:rsid w:val="00C54762"/>
    <w:rsid w:val="00C54DA8"/>
    <w:rsid w:val="00C556B2"/>
    <w:rsid w:val="00C5650A"/>
    <w:rsid w:val="00C565C0"/>
    <w:rsid w:val="00C56B67"/>
    <w:rsid w:val="00C56E78"/>
    <w:rsid w:val="00C571A2"/>
    <w:rsid w:val="00C57D20"/>
    <w:rsid w:val="00C605D9"/>
    <w:rsid w:val="00C60E56"/>
    <w:rsid w:val="00C61BFA"/>
    <w:rsid w:val="00C61EC0"/>
    <w:rsid w:val="00C64B1D"/>
    <w:rsid w:val="00C65193"/>
    <w:rsid w:val="00C65C81"/>
    <w:rsid w:val="00C66D77"/>
    <w:rsid w:val="00C67028"/>
    <w:rsid w:val="00C6765B"/>
    <w:rsid w:val="00C67D3B"/>
    <w:rsid w:val="00C67FF8"/>
    <w:rsid w:val="00C707EF"/>
    <w:rsid w:val="00C7089E"/>
    <w:rsid w:val="00C70F60"/>
    <w:rsid w:val="00C71183"/>
    <w:rsid w:val="00C71467"/>
    <w:rsid w:val="00C7242C"/>
    <w:rsid w:val="00C728A7"/>
    <w:rsid w:val="00C72BCF"/>
    <w:rsid w:val="00C736B7"/>
    <w:rsid w:val="00C73A6C"/>
    <w:rsid w:val="00C73E52"/>
    <w:rsid w:val="00C73EF9"/>
    <w:rsid w:val="00C76DDF"/>
    <w:rsid w:val="00C77249"/>
    <w:rsid w:val="00C773CD"/>
    <w:rsid w:val="00C8162E"/>
    <w:rsid w:val="00C81B3C"/>
    <w:rsid w:val="00C841D2"/>
    <w:rsid w:val="00C84FE7"/>
    <w:rsid w:val="00C85135"/>
    <w:rsid w:val="00C8562C"/>
    <w:rsid w:val="00C87BAD"/>
    <w:rsid w:val="00C91317"/>
    <w:rsid w:val="00C91332"/>
    <w:rsid w:val="00C921E6"/>
    <w:rsid w:val="00C93040"/>
    <w:rsid w:val="00C94A21"/>
    <w:rsid w:val="00C96179"/>
    <w:rsid w:val="00C978D5"/>
    <w:rsid w:val="00CA01D7"/>
    <w:rsid w:val="00CA0C97"/>
    <w:rsid w:val="00CA1414"/>
    <w:rsid w:val="00CA2B45"/>
    <w:rsid w:val="00CA2DC6"/>
    <w:rsid w:val="00CA40F1"/>
    <w:rsid w:val="00CA5A2F"/>
    <w:rsid w:val="00CA6256"/>
    <w:rsid w:val="00CA6E2A"/>
    <w:rsid w:val="00CA7199"/>
    <w:rsid w:val="00CA7ECC"/>
    <w:rsid w:val="00CB1C10"/>
    <w:rsid w:val="00CB3870"/>
    <w:rsid w:val="00CB3C28"/>
    <w:rsid w:val="00CB3D59"/>
    <w:rsid w:val="00CC2D20"/>
    <w:rsid w:val="00CC2EDA"/>
    <w:rsid w:val="00CC3882"/>
    <w:rsid w:val="00CC3F1A"/>
    <w:rsid w:val="00CC4FB0"/>
    <w:rsid w:val="00CC656B"/>
    <w:rsid w:val="00CC667D"/>
    <w:rsid w:val="00CC6D17"/>
    <w:rsid w:val="00CC71E6"/>
    <w:rsid w:val="00CC7DF4"/>
    <w:rsid w:val="00CC7F6B"/>
    <w:rsid w:val="00CD07EE"/>
    <w:rsid w:val="00CD0ACC"/>
    <w:rsid w:val="00CD0D4C"/>
    <w:rsid w:val="00CD0E53"/>
    <w:rsid w:val="00CD0FEA"/>
    <w:rsid w:val="00CD1489"/>
    <w:rsid w:val="00CD190F"/>
    <w:rsid w:val="00CD19CC"/>
    <w:rsid w:val="00CD1E27"/>
    <w:rsid w:val="00CD2256"/>
    <w:rsid w:val="00CD2A03"/>
    <w:rsid w:val="00CD2F6F"/>
    <w:rsid w:val="00CD33B0"/>
    <w:rsid w:val="00CD3418"/>
    <w:rsid w:val="00CD54B9"/>
    <w:rsid w:val="00CD614D"/>
    <w:rsid w:val="00CD6858"/>
    <w:rsid w:val="00CD7544"/>
    <w:rsid w:val="00CD798E"/>
    <w:rsid w:val="00CE1E0B"/>
    <w:rsid w:val="00CE2C44"/>
    <w:rsid w:val="00CE2CE4"/>
    <w:rsid w:val="00CE2E3D"/>
    <w:rsid w:val="00CE3B97"/>
    <w:rsid w:val="00CE4816"/>
    <w:rsid w:val="00CE4B72"/>
    <w:rsid w:val="00CE50FC"/>
    <w:rsid w:val="00CE5ABB"/>
    <w:rsid w:val="00CE6246"/>
    <w:rsid w:val="00CE66CF"/>
    <w:rsid w:val="00CE6BEC"/>
    <w:rsid w:val="00CF04B5"/>
    <w:rsid w:val="00CF3F8B"/>
    <w:rsid w:val="00CF405C"/>
    <w:rsid w:val="00CF4A20"/>
    <w:rsid w:val="00CF535F"/>
    <w:rsid w:val="00CF5584"/>
    <w:rsid w:val="00CF7919"/>
    <w:rsid w:val="00D01ED2"/>
    <w:rsid w:val="00D02DB6"/>
    <w:rsid w:val="00D02F19"/>
    <w:rsid w:val="00D03298"/>
    <w:rsid w:val="00D032DB"/>
    <w:rsid w:val="00D03501"/>
    <w:rsid w:val="00D0394F"/>
    <w:rsid w:val="00D04AAF"/>
    <w:rsid w:val="00D05269"/>
    <w:rsid w:val="00D0581C"/>
    <w:rsid w:val="00D068F2"/>
    <w:rsid w:val="00D0703F"/>
    <w:rsid w:val="00D101D4"/>
    <w:rsid w:val="00D11D00"/>
    <w:rsid w:val="00D13DF4"/>
    <w:rsid w:val="00D1755A"/>
    <w:rsid w:val="00D17F25"/>
    <w:rsid w:val="00D2049F"/>
    <w:rsid w:val="00D212C5"/>
    <w:rsid w:val="00D212DD"/>
    <w:rsid w:val="00D21A2D"/>
    <w:rsid w:val="00D2453D"/>
    <w:rsid w:val="00D25D90"/>
    <w:rsid w:val="00D262A1"/>
    <w:rsid w:val="00D30EBF"/>
    <w:rsid w:val="00D315B7"/>
    <w:rsid w:val="00D31AC9"/>
    <w:rsid w:val="00D31FCE"/>
    <w:rsid w:val="00D32CBF"/>
    <w:rsid w:val="00D32F24"/>
    <w:rsid w:val="00D341ED"/>
    <w:rsid w:val="00D36888"/>
    <w:rsid w:val="00D40A3E"/>
    <w:rsid w:val="00D42442"/>
    <w:rsid w:val="00D42C58"/>
    <w:rsid w:val="00D430CB"/>
    <w:rsid w:val="00D43232"/>
    <w:rsid w:val="00D43AA4"/>
    <w:rsid w:val="00D44602"/>
    <w:rsid w:val="00D470E8"/>
    <w:rsid w:val="00D47597"/>
    <w:rsid w:val="00D50E07"/>
    <w:rsid w:val="00D51118"/>
    <w:rsid w:val="00D51F7B"/>
    <w:rsid w:val="00D52E71"/>
    <w:rsid w:val="00D5329D"/>
    <w:rsid w:val="00D53B09"/>
    <w:rsid w:val="00D53C07"/>
    <w:rsid w:val="00D559AA"/>
    <w:rsid w:val="00D5648D"/>
    <w:rsid w:val="00D568DE"/>
    <w:rsid w:val="00D578B3"/>
    <w:rsid w:val="00D60BDA"/>
    <w:rsid w:val="00D61FB0"/>
    <w:rsid w:val="00D633F7"/>
    <w:rsid w:val="00D64783"/>
    <w:rsid w:val="00D64D82"/>
    <w:rsid w:val="00D6518D"/>
    <w:rsid w:val="00D718C3"/>
    <w:rsid w:val="00D72D1E"/>
    <w:rsid w:val="00D75AA6"/>
    <w:rsid w:val="00D76B66"/>
    <w:rsid w:val="00D77447"/>
    <w:rsid w:val="00D77720"/>
    <w:rsid w:val="00D77EE4"/>
    <w:rsid w:val="00D8002D"/>
    <w:rsid w:val="00D803A2"/>
    <w:rsid w:val="00D8101D"/>
    <w:rsid w:val="00D81890"/>
    <w:rsid w:val="00D81F6B"/>
    <w:rsid w:val="00D82747"/>
    <w:rsid w:val="00D830CE"/>
    <w:rsid w:val="00D83D96"/>
    <w:rsid w:val="00D85F9F"/>
    <w:rsid w:val="00D86E3A"/>
    <w:rsid w:val="00D87B43"/>
    <w:rsid w:val="00D912EA"/>
    <w:rsid w:val="00D915A4"/>
    <w:rsid w:val="00D916A0"/>
    <w:rsid w:val="00D937B0"/>
    <w:rsid w:val="00D93EE5"/>
    <w:rsid w:val="00D940FF"/>
    <w:rsid w:val="00D94A43"/>
    <w:rsid w:val="00D955C3"/>
    <w:rsid w:val="00D957D0"/>
    <w:rsid w:val="00D95C39"/>
    <w:rsid w:val="00D96123"/>
    <w:rsid w:val="00D9725B"/>
    <w:rsid w:val="00DA0430"/>
    <w:rsid w:val="00DA1D98"/>
    <w:rsid w:val="00DA36D6"/>
    <w:rsid w:val="00DA4CB5"/>
    <w:rsid w:val="00DA590B"/>
    <w:rsid w:val="00DA61CC"/>
    <w:rsid w:val="00DA64CD"/>
    <w:rsid w:val="00DA6553"/>
    <w:rsid w:val="00DA69DD"/>
    <w:rsid w:val="00DA77DE"/>
    <w:rsid w:val="00DA7C52"/>
    <w:rsid w:val="00DA7E77"/>
    <w:rsid w:val="00DB1548"/>
    <w:rsid w:val="00DB19A2"/>
    <w:rsid w:val="00DB2E17"/>
    <w:rsid w:val="00DB3976"/>
    <w:rsid w:val="00DB574D"/>
    <w:rsid w:val="00DB5DA6"/>
    <w:rsid w:val="00DB633A"/>
    <w:rsid w:val="00DB695E"/>
    <w:rsid w:val="00DB6CEA"/>
    <w:rsid w:val="00DC0CA5"/>
    <w:rsid w:val="00DC0D4D"/>
    <w:rsid w:val="00DC12E2"/>
    <w:rsid w:val="00DC1985"/>
    <w:rsid w:val="00DC3C1E"/>
    <w:rsid w:val="00DD14F8"/>
    <w:rsid w:val="00DD1FB8"/>
    <w:rsid w:val="00DD2A27"/>
    <w:rsid w:val="00DD3D7B"/>
    <w:rsid w:val="00DD3F6C"/>
    <w:rsid w:val="00DD4F3F"/>
    <w:rsid w:val="00DD50EE"/>
    <w:rsid w:val="00DD58AD"/>
    <w:rsid w:val="00DD5DC9"/>
    <w:rsid w:val="00DD6776"/>
    <w:rsid w:val="00DD7F96"/>
    <w:rsid w:val="00DE2922"/>
    <w:rsid w:val="00DE43E7"/>
    <w:rsid w:val="00DE48D6"/>
    <w:rsid w:val="00DE5106"/>
    <w:rsid w:val="00DE5BC6"/>
    <w:rsid w:val="00DE5F23"/>
    <w:rsid w:val="00DE60BA"/>
    <w:rsid w:val="00DE758A"/>
    <w:rsid w:val="00DF0FFF"/>
    <w:rsid w:val="00DF1091"/>
    <w:rsid w:val="00DF4BD5"/>
    <w:rsid w:val="00DF630A"/>
    <w:rsid w:val="00DF6F8B"/>
    <w:rsid w:val="00E000C6"/>
    <w:rsid w:val="00E000D4"/>
    <w:rsid w:val="00E008CE"/>
    <w:rsid w:val="00E013AB"/>
    <w:rsid w:val="00E01606"/>
    <w:rsid w:val="00E044D6"/>
    <w:rsid w:val="00E04E32"/>
    <w:rsid w:val="00E06100"/>
    <w:rsid w:val="00E1100A"/>
    <w:rsid w:val="00E11758"/>
    <w:rsid w:val="00E12176"/>
    <w:rsid w:val="00E12D61"/>
    <w:rsid w:val="00E1364E"/>
    <w:rsid w:val="00E140F4"/>
    <w:rsid w:val="00E14E57"/>
    <w:rsid w:val="00E16EBE"/>
    <w:rsid w:val="00E20459"/>
    <w:rsid w:val="00E232F3"/>
    <w:rsid w:val="00E3003C"/>
    <w:rsid w:val="00E31AA8"/>
    <w:rsid w:val="00E320A4"/>
    <w:rsid w:val="00E329A0"/>
    <w:rsid w:val="00E3308E"/>
    <w:rsid w:val="00E338DE"/>
    <w:rsid w:val="00E36C34"/>
    <w:rsid w:val="00E37011"/>
    <w:rsid w:val="00E376F7"/>
    <w:rsid w:val="00E421D2"/>
    <w:rsid w:val="00E43CC2"/>
    <w:rsid w:val="00E4405D"/>
    <w:rsid w:val="00E447D8"/>
    <w:rsid w:val="00E448B3"/>
    <w:rsid w:val="00E4587C"/>
    <w:rsid w:val="00E460A6"/>
    <w:rsid w:val="00E4625F"/>
    <w:rsid w:val="00E47817"/>
    <w:rsid w:val="00E47EE6"/>
    <w:rsid w:val="00E528CF"/>
    <w:rsid w:val="00E52DE2"/>
    <w:rsid w:val="00E54D81"/>
    <w:rsid w:val="00E571C0"/>
    <w:rsid w:val="00E621E6"/>
    <w:rsid w:val="00E62F74"/>
    <w:rsid w:val="00E63124"/>
    <w:rsid w:val="00E648FC"/>
    <w:rsid w:val="00E64FCC"/>
    <w:rsid w:val="00E657C6"/>
    <w:rsid w:val="00E65ECF"/>
    <w:rsid w:val="00E668AB"/>
    <w:rsid w:val="00E669ED"/>
    <w:rsid w:val="00E66B57"/>
    <w:rsid w:val="00E71630"/>
    <w:rsid w:val="00E7297F"/>
    <w:rsid w:val="00E72D95"/>
    <w:rsid w:val="00E7327D"/>
    <w:rsid w:val="00E736C6"/>
    <w:rsid w:val="00E7520B"/>
    <w:rsid w:val="00E757D0"/>
    <w:rsid w:val="00E760AD"/>
    <w:rsid w:val="00E7636A"/>
    <w:rsid w:val="00E7654B"/>
    <w:rsid w:val="00E76617"/>
    <w:rsid w:val="00E802CE"/>
    <w:rsid w:val="00E81529"/>
    <w:rsid w:val="00E81D5A"/>
    <w:rsid w:val="00E8315E"/>
    <w:rsid w:val="00E845A3"/>
    <w:rsid w:val="00E8613B"/>
    <w:rsid w:val="00E8634B"/>
    <w:rsid w:val="00E86914"/>
    <w:rsid w:val="00E907FB"/>
    <w:rsid w:val="00E92198"/>
    <w:rsid w:val="00E92A84"/>
    <w:rsid w:val="00E938E0"/>
    <w:rsid w:val="00E93B50"/>
    <w:rsid w:val="00E94024"/>
    <w:rsid w:val="00E9510B"/>
    <w:rsid w:val="00E97527"/>
    <w:rsid w:val="00E9760B"/>
    <w:rsid w:val="00E97A28"/>
    <w:rsid w:val="00E97EE5"/>
    <w:rsid w:val="00EA00C2"/>
    <w:rsid w:val="00EA030B"/>
    <w:rsid w:val="00EA08E6"/>
    <w:rsid w:val="00EA129A"/>
    <w:rsid w:val="00EA12BC"/>
    <w:rsid w:val="00EA2526"/>
    <w:rsid w:val="00EA2B5F"/>
    <w:rsid w:val="00EA3C2D"/>
    <w:rsid w:val="00EA5E18"/>
    <w:rsid w:val="00EA727F"/>
    <w:rsid w:val="00EB07CB"/>
    <w:rsid w:val="00EB0988"/>
    <w:rsid w:val="00EB1908"/>
    <w:rsid w:val="00EB37E5"/>
    <w:rsid w:val="00EB3DB3"/>
    <w:rsid w:val="00EB4144"/>
    <w:rsid w:val="00EB6290"/>
    <w:rsid w:val="00EC1909"/>
    <w:rsid w:val="00EC1B84"/>
    <w:rsid w:val="00EC1D0D"/>
    <w:rsid w:val="00EC21FF"/>
    <w:rsid w:val="00EC2450"/>
    <w:rsid w:val="00EC314C"/>
    <w:rsid w:val="00EC3D4D"/>
    <w:rsid w:val="00EC5699"/>
    <w:rsid w:val="00EC60B9"/>
    <w:rsid w:val="00EC62DE"/>
    <w:rsid w:val="00EC78E8"/>
    <w:rsid w:val="00ED1885"/>
    <w:rsid w:val="00ED290C"/>
    <w:rsid w:val="00ED377D"/>
    <w:rsid w:val="00ED471D"/>
    <w:rsid w:val="00ED650D"/>
    <w:rsid w:val="00ED6773"/>
    <w:rsid w:val="00ED7AC4"/>
    <w:rsid w:val="00EE0A4B"/>
    <w:rsid w:val="00EE2345"/>
    <w:rsid w:val="00EE373F"/>
    <w:rsid w:val="00EE3B99"/>
    <w:rsid w:val="00EE3FCD"/>
    <w:rsid w:val="00EE49BC"/>
    <w:rsid w:val="00EE6623"/>
    <w:rsid w:val="00EE7F20"/>
    <w:rsid w:val="00EF00AE"/>
    <w:rsid w:val="00EF0664"/>
    <w:rsid w:val="00EF18E3"/>
    <w:rsid w:val="00EF2543"/>
    <w:rsid w:val="00EF421A"/>
    <w:rsid w:val="00EF43FB"/>
    <w:rsid w:val="00EF54B8"/>
    <w:rsid w:val="00EF5F45"/>
    <w:rsid w:val="00EF7652"/>
    <w:rsid w:val="00F01B70"/>
    <w:rsid w:val="00F01F3B"/>
    <w:rsid w:val="00F02DAD"/>
    <w:rsid w:val="00F033AA"/>
    <w:rsid w:val="00F0347B"/>
    <w:rsid w:val="00F03536"/>
    <w:rsid w:val="00F0374C"/>
    <w:rsid w:val="00F04DDB"/>
    <w:rsid w:val="00F06806"/>
    <w:rsid w:val="00F07262"/>
    <w:rsid w:val="00F104B4"/>
    <w:rsid w:val="00F10B3E"/>
    <w:rsid w:val="00F10D44"/>
    <w:rsid w:val="00F121D7"/>
    <w:rsid w:val="00F12B72"/>
    <w:rsid w:val="00F14517"/>
    <w:rsid w:val="00F14BB8"/>
    <w:rsid w:val="00F14E31"/>
    <w:rsid w:val="00F153FB"/>
    <w:rsid w:val="00F16CB2"/>
    <w:rsid w:val="00F17901"/>
    <w:rsid w:val="00F17DD0"/>
    <w:rsid w:val="00F20CD8"/>
    <w:rsid w:val="00F2193C"/>
    <w:rsid w:val="00F2251C"/>
    <w:rsid w:val="00F26261"/>
    <w:rsid w:val="00F26E33"/>
    <w:rsid w:val="00F26E82"/>
    <w:rsid w:val="00F27D06"/>
    <w:rsid w:val="00F30A2A"/>
    <w:rsid w:val="00F30A4F"/>
    <w:rsid w:val="00F33A5D"/>
    <w:rsid w:val="00F34958"/>
    <w:rsid w:val="00F36078"/>
    <w:rsid w:val="00F36E1C"/>
    <w:rsid w:val="00F3731C"/>
    <w:rsid w:val="00F4130B"/>
    <w:rsid w:val="00F41DF6"/>
    <w:rsid w:val="00F42C7C"/>
    <w:rsid w:val="00F4395F"/>
    <w:rsid w:val="00F442FB"/>
    <w:rsid w:val="00F44574"/>
    <w:rsid w:val="00F45DB1"/>
    <w:rsid w:val="00F50B05"/>
    <w:rsid w:val="00F519C2"/>
    <w:rsid w:val="00F53C09"/>
    <w:rsid w:val="00F559F3"/>
    <w:rsid w:val="00F56086"/>
    <w:rsid w:val="00F5609C"/>
    <w:rsid w:val="00F56B24"/>
    <w:rsid w:val="00F5792C"/>
    <w:rsid w:val="00F57E8C"/>
    <w:rsid w:val="00F604BB"/>
    <w:rsid w:val="00F6099F"/>
    <w:rsid w:val="00F60A62"/>
    <w:rsid w:val="00F60D21"/>
    <w:rsid w:val="00F62FCF"/>
    <w:rsid w:val="00F63AB8"/>
    <w:rsid w:val="00F63EAB"/>
    <w:rsid w:val="00F64CFF"/>
    <w:rsid w:val="00F651AE"/>
    <w:rsid w:val="00F665E6"/>
    <w:rsid w:val="00F66AA7"/>
    <w:rsid w:val="00F7133E"/>
    <w:rsid w:val="00F71F67"/>
    <w:rsid w:val="00F72673"/>
    <w:rsid w:val="00F72DDE"/>
    <w:rsid w:val="00F73E47"/>
    <w:rsid w:val="00F75AA7"/>
    <w:rsid w:val="00F75CD9"/>
    <w:rsid w:val="00F76006"/>
    <w:rsid w:val="00F76FBE"/>
    <w:rsid w:val="00F7707C"/>
    <w:rsid w:val="00F80E8F"/>
    <w:rsid w:val="00F81537"/>
    <w:rsid w:val="00F8170C"/>
    <w:rsid w:val="00F819A6"/>
    <w:rsid w:val="00F84E9C"/>
    <w:rsid w:val="00F85DB0"/>
    <w:rsid w:val="00F876BC"/>
    <w:rsid w:val="00F877EF"/>
    <w:rsid w:val="00F917CF"/>
    <w:rsid w:val="00F92996"/>
    <w:rsid w:val="00F93CB7"/>
    <w:rsid w:val="00F94118"/>
    <w:rsid w:val="00F94465"/>
    <w:rsid w:val="00F95190"/>
    <w:rsid w:val="00F95337"/>
    <w:rsid w:val="00F95E4D"/>
    <w:rsid w:val="00F96484"/>
    <w:rsid w:val="00F96A69"/>
    <w:rsid w:val="00F97670"/>
    <w:rsid w:val="00F97882"/>
    <w:rsid w:val="00FA03BC"/>
    <w:rsid w:val="00FA113F"/>
    <w:rsid w:val="00FA130A"/>
    <w:rsid w:val="00FA1B6A"/>
    <w:rsid w:val="00FA1C9A"/>
    <w:rsid w:val="00FA260F"/>
    <w:rsid w:val="00FA32B0"/>
    <w:rsid w:val="00FA454E"/>
    <w:rsid w:val="00FA4619"/>
    <w:rsid w:val="00FA4A4B"/>
    <w:rsid w:val="00FA5503"/>
    <w:rsid w:val="00FA64B7"/>
    <w:rsid w:val="00FA6B50"/>
    <w:rsid w:val="00FA7618"/>
    <w:rsid w:val="00FA7DD9"/>
    <w:rsid w:val="00FB0BEA"/>
    <w:rsid w:val="00FB14FF"/>
    <w:rsid w:val="00FB3874"/>
    <w:rsid w:val="00FB456D"/>
    <w:rsid w:val="00FB5C1B"/>
    <w:rsid w:val="00FB732C"/>
    <w:rsid w:val="00FB785E"/>
    <w:rsid w:val="00FC0AE6"/>
    <w:rsid w:val="00FC19E0"/>
    <w:rsid w:val="00FC3D5D"/>
    <w:rsid w:val="00FC456B"/>
    <w:rsid w:val="00FC50DC"/>
    <w:rsid w:val="00FC5BCE"/>
    <w:rsid w:val="00FC6080"/>
    <w:rsid w:val="00FC641F"/>
    <w:rsid w:val="00FC7720"/>
    <w:rsid w:val="00FD0E35"/>
    <w:rsid w:val="00FD2DEA"/>
    <w:rsid w:val="00FD30CC"/>
    <w:rsid w:val="00FD3D31"/>
    <w:rsid w:val="00FD3DD2"/>
    <w:rsid w:val="00FD5DA9"/>
    <w:rsid w:val="00FD5DFF"/>
    <w:rsid w:val="00FD6157"/>
    <w:rsid w:val="00FE0130"/>
    <w:rsid w:val="00FE081E"/>
    <w:rsid w:val="00FE1D06"/>
    <w:rsid w:val="00FE4010"/>
    <w:rsid w:val="00FF005B"/>
    <w:rsid w:val="00FF0A8D"/>
    <w:rsid w:val="00FF0AA2"/>
    <w:rsid w:val="00FF1064"/>
    <w:rsid w:val="00FF19C4"/>
    <w:rsid w:val="00FF253A"/>
    <w:rsid w:val="00FF28D5"/>
    <w:rsid w:val="00FF2DF8"/>
    <w:rsid w:val="00FF39DC"/>
    <w:rsid w:val="00FF41CA"/>
    <w:rsid w:val="00FF5362"/>
    <w:rsid w:val="00FF577C"/>
    <w:rsid w:val="00FF5C16"/>
    <w:rsid w:val="00FF5C6A"/>
    <w:rsid w:val="00FF6800"/>
    <w:rsid w:val="00FF6D87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F5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539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3F53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F5394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F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5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0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0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0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8694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869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701">
                  <w:marLeft w:val="0"/>
                  <w:marRight w:val="0"/>
                  <w:marTop w:val="0"/>
                  <w:marBottom w:val="30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9211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0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agakids.ru/" TargetMode="External"/><Relationship Id="rId26" Type="http://schemas.openxmlformats.org/officeDocument/2006/relationships/hyperlink" Target="http://www.wildwebwoods.org/popup.php?lang=ru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rgdb.ru/" TargetMode="External"/><Relationship Id="rId42" Type="http://schemas.openxmlformats.org/officeDocument/2006/relationships/hyperlink" Target="http://otlichnyk.ru/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metrika.yandex.ru/stat/?id=28772481&amp;from=informer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microsoft.com/ru-ru/security/default.aspx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lukoshko.net/" TargetMode="External"/><Relationship Id="rId46" Type="http://schemas.openxmlformats.org/officeDocument/2006/relationships/hyperlink" Target="https://tl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ogul.tv/" TargetMode="External"/><Relationship Id="rId20" Type="http://schemas.openxmlformats.org/officeDocument/2006/relationships/hyperlink" Target="https://www.smeshariki.ru/auth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://www.ifap.ru/library/book099.pdf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zhili-byli.com/" TargetMode="External"/><Relationship Id="rId32" Type="http://schemas.openxmlformats.org/officeDocument/2006/relationships/hyperlink" Target="http://i-deti.org/comic/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ww.classmag.ru/" TargetMode="External"/><Relationship Id="rId45" Type="http://schemas.openxmlformats.org/officeDocument/2006/relationships/image" Target="media/image2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iqsha.ru/uprazhneniya/" TargetMode="External"/><Relationship Id="rId36" Type="http://schemas.openxmlformats.org/officeDocument/2006/relationships/hyperlink" Target="http://www.google.com/culturalinstitute/project/art-project" TargetMode="External"/><Relationship Id="rId49" Type="http://schemas.openxmlformats.org/officeDocument/2006/relationships/image" Target="media/image23.wmf"/><Relationship Id="rId10" Type="http://schemas.openxmlformats.org/officeDocument/2006/relationships/hyperlink" Target="http://mvd.ru/userfiles/broshyura_k_01_02_2012.pdf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://www.smeshariki.ru/auth.aspx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-deti.org/" TargetMode="External"/><Relationship Id="rId22" Type="http://schemas.openxmlformats.org/officeDocument/2006/relationships/hyperlink" Target="http://kindernet.ru/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chudo-udo.info/razvivayushchie-testy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://www.liveinternet.ru/click" TargetMode="External"/><Relationship Id="rId8" Type="http://schemas.openxmlformats.org/officeDocument/2006/relationships/hyperlink" Target="http://www.nachalka.com/bezopasnost" TargetMode="External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1354</Words>
  <Characters>7719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Безопасный интернет</dc:title>
  <dc:subject/>
  <dc:creator>Home</dc:creator>
  <cp:keywords/>
  <dc:description/>
  <cp:lastModifiedBy>User</cp:lastModifiedBy>
  <cp:revision>2</cp:revision>
  <dcterms:created xsi:type="dcterms:W3CDTF">2022-09-18T09:56:00Z</dcterms:created>
  <dcterms:modified xsi:type="dcterms:W3CDTF">2022-09-18T09:56:00Z</dcterms:modified>
</cp:coreProperties>
</file>